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514F02" w:rsidRPr="005F7B05" w14:paraId="0CC3DA23" w14:textId="77777777" w:rsidTr="003E5571">
        <w:trPr>
          <w:trHeight w:val="1910"/>
          <w:jc w:val="center"/>
        </w:trPr>
        <w:tc>
          <w:tcPr>
            <w:tcW w:w="9072" w:type="dxa"/>
          </w:tcPr>
          <w:p w14:paraId="6A3D3A5F" w14:textId="77777777" w:rsidR="00D83035" w:rsidRDefault="003E5571" w:rsidP="003E5571">
            <w:pPr>
              <w:jc w:val="center"/>
              <w:rPr>
                <w:rFonts w:eastAsiaTheme="majorEastAsia" w:cs="Arial"/>
                <w:b/>
                <w:bCs/>
                <w:spacing w:val="-10"/>
                <w:kern w:val="28"/>
                <w:sz w:val="44"/>
                <w:szCs w:val="44"/>
                <w:lang w:val="ro-RO"/>
              </w:rPr>
            </w:pPr>
            <w:r w:rsidRPr="0059195D">
              <w:rPr>
                <w:rFonts w:eastAsiaTheme="majorEastAsia" w:cs="Arial"/>
                <w:b/>
                <w:bCs/>
                <w:spacing w:val="-10"/>
                <w:kern w:val="28"/>
                <w:sz w:val="44"/>
                <w:szCs w:val="44"/>
                <w:lang w:val="ro-RO"/>
              </w:rPr>
              <w:t>Euronews România</w:t>
            </w:r>
            <w:r w:rsidR="00D83035">
              <w:rPr>
                <w:rFonts w:eastAsiaTheme="majorEastAsia" w:cs="Arial"/>
                <w:b/>
                <w:bCs/>
                <w:spacing w:val="-10"/>
                <w:kern w:val="28"/>
                <w:sz w:val="44"/>
                <w:szCs w:val="44"/>
                <w:lang w:val="ro-RO"/>
              </w:rPr>
              <w:t xml:space="preserve"> prezintă </w:t>
            </w:r>
          </w:p>
          <w:p w14:paraId="19799EF4" w14:textId="2E3CB6CA" w:rsidR="003E5571" w:rsidRPr="0059195D" w:rsidRDefault="00D83035" w:rsidP="003E5571">
            <w:pPr>
              <w:jc w:val="center"/>
              <w:rPr>
                <w:rFonts w:eastAsiaTheme="majorEastAsia" w:cs="Arial"/>
                <w:b/>
                <w:bCs/>
                <w:spacing w:val="-10"/>
                <w:kern w:val="28"/>
                <w:sz w:val="44"/>
                <w:szCs w:val="44"/>
                <w:lang w:val="ro-RO"/>
              </w:rPr>
            </w:pPr>
            <w:r>
              <w:rPr>
                <w:rFonts w:eastAsiaTheme="majorEastAsia" w:cs="Arial"/>
                <w:b/>
                <w:bCs/>
                <w:spacing w:val="-10"/>
                <w:kern w:val="28"/>
                <w:sz w:val="44"/>
                <w:szCs w:val="44"/>
                <w:lang w:val="ro-RO"/>
              </w:rPr>
              <w:t>echipa managerială</w:t>
            </w:r>
            <w:r w:rsidR="0059195D" w:rsidRPr="0059195D">
              <w:rPr>
                <w:rFonts w:eastAsiaTheme="majorEastAsia" w:cs="Arial"/>
                <w:b/>
                <w:bCs/>
                <w:spacing w:val="-10"/>
                <w:kern w:val="28"/>
                <w:sz w:val="44"/>
                <w:szCs w:val="44"/>
                <w:lang w:val="ro-RO"/>
              </w:rPr>
              <w:t xml:space="preserve"> </w:t>
            </w:r>
          </w:p>
          <w:p w14:paraId="008ABE11" w14:textId="681DD40A" w:rsidR="009866B9" w:rsidRPr="0059195D" w:rsidRDefault="003E5571" w:rsidP="00A32804">
            <w:pPr>
              <w:jc w:val="center"/>
              <w:rPr>
                <w:rFonts w:eastAsiaTheme="majorEastAsia" w:cs="Arial"/>
                <w:b/>
                <w:spacing w:val="-10"/>
                <w:kern w:val="28"/>
                <w:sz w:val="44"/>
                <w:szCs w:val="44"/>
                <w:lang w:val="ro-RO"/>
              </w:rPr>
            </w:pPr>
            <w:r w:rsidRPr="0059195D">
              <w:rPr>
                <w:rFonts w:eastAsiaTheme="majorEastAsia" w:cs="Arial"/>
                <w:b/>
                <w:noProof/>
                <w:spacing w:val="-10"/>
                <w:kern w:val="28"/>
                <w:sz w:val="44"/>
                <w:szCs w:val="44"/>
                <w:lang w:val="ro-RO" w:eastAsia="fr-FR"/>
              </w:rPr>
              <w:drawing>
                <wp:inline distT="0" distB="0" distL="0" distR="0" wp14:anchorId="5B5C7440" wp14:editId="04E49551">
                  <wp:extent cx="5760720" cy="3688715"/>
                  <wp:effectExtent l="0" t="0" r="0" b="698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Euronews_Romania_horizontal_white_on_blue_RGB_CP-01-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688715"/>
                          </a:xfrm>
                          <a:prstGeom prst="rect">
                            <a:avLst/>
                          </a:prstGeom>
                        </pic:spPr>
                      </pic:pic>
                    </a:graphicData>
                  </a:graphic>
                </wp:inline>
              </w:drawing>
            </w:r>
          </w:p>
          <w:p w14:paraId="2B7ED3C7" w14:textId="77777777" w:rsidR="00A32804" w:rsidRPr="0059195D" w:rsidRDefault="00A32804" w:rsidP="00A61B4C">
            <w:pPr>
              <w:rPr>
                <w:rFonts w:cs="Arial"/>
                <w:i/>
                <w:sz w:val="18"/>
                <w:szCs w:val="18"/>
                <w:lang w:val="ro-RO"/>
              </w:rPr>
            </w:pPr>
          </w:p>
          <w:p w14:paraId="35BE2CA7" w14:textId="5D3E86EF" w:rsidR="0059195D" w:rsidRDefault="003E5571" w:rsidP="003E5571">
            <w:pPr>
              <w:rPr>
                <w:bCs/>
                <w:lang w:val="ro-RO"/>
              </w:rPr>
            </w:pPr>
            <w:r w:rsidRPr="0059195D">
              <w:rPr>
                <w:rFonts w:cs="Arial"/>
                <w:i/>
                <w:iCs/>
                <w:sz w:val="18"/>
                <w:szCs w:val="18"/>
                <w:lang w:val="ro-RO"/>
              </w:rPr>
              <w:t xml:space="preserve">București, România – </w:t>
            </w:r>
            <w:r w:rsidR="003E76D8">
              <w:rPr>
                <w:rFonts w:cs="Arial"/>
                <w:i/>
                <w:iCs/>
                <w:sz w:val="18"/>
                <w:szCs w:val="18"/>
                <w:lang w:val="ro-RO"/>
              </w:rPr>
              <w:t>23</w:t>
            </w:r>
            <w:r w:rsidRPr="0059195D">
              <w:rPr>
                <w:rFonts w:cs="Arial"/>
                <w:i/>
                <w:iCs/>
                <w:color w:val="FF0000"/>
                <w:sz w:val="18"/>
                <w:szCs w:val="18"/>
                <w:lang w:val="ro-RO"/>
              </w:rPr>
              <w:t xml:space="preserve"> </w:t>
            </w:r>
            <w:r w:rsidRPr="0059195D">
              <w:rPr>
                <w:rFonts w:cs="Arial"/>
                <w:i/>
                <w:iCs/>
                <w:sz w:val="18"/>
                <w:szCs w:val="18"/>
                <w:lang w:val="ro-RO"/>
              </w:rPr>
              <w:t>septembrie 2021</w:t>
            </w:r>
            <w:r w:rsidRPr="0059195D">
              <w:rPr>
                <w:rFonts w:cs="Arial"/>
                <w:i/>
                <w:sz w:val="18"/>
                <w:szCs w:val="18"/>
                <w:lang w:val="ro-RO"/>
              </w:rPr>
              <w:t xml:space="preserve"> </w:t>
            </w:r>
            <w:r w:rsidR="002828C7" w:rsidRPr="0059195D">
              <w:rPr>
                <w:rFonts w:cs="Arial"/>
                <w:i/>
                <w:sz w:val="18"/>
                <w:szCs w:val="18"/>
                <w:lang w:val="ro-RO"/>
              </w:rPr>
              <w:t>–</w:t>
            </w:r>
            <w:r w:rsidR="0009483F" w:rsidRPr="0059195D">
              <w:rPr>
                <w:bCs/>
                <w:lang w:val="ro-RO"/>
              </w:rPr>
              <w:t xml:space="preserve"> </w:t>
            </w:r>
            <w:r w:rsidR="004D77B3" w:rsidRPr="004D77B3">
              <w:rPr>
                <w:bCs/>
                <w:lang w:val="ro-RO"/>
              </w:rPr>
              <w:t xml:space="preserve">Euronews România este o filială a Euronews, cel mai important canal internațional de știri din Europa. După numirea redactorului-șef, Andra Miron Diaconescu, la începutul acestui an, Euronews România a finalizat recrutarea echipei de management care va conduce redacția canalului de știri din București. </w:t>
            </w:r>
          </w:p>
          <w:p w14:paraId="0550C8FF" w14:textId="70FCCCE3" w:rsidR="0059195D" w:rsidRDefault="0059195D" w:rsidP="003E5571">
            <w:pPr>
              <w:rPr>
                <w:bCs/>
                <w:lang w:val="ro-RO"/>
              </w:rPr>
            </w:pPr>
          </w:p>
          <w:p w14:paraId="1216A315" w14:textId="600DBD40" w:rsidR="0059195D" w:rsidRPr="00ED6982" w:rsidRDefault="00ED6982" w:rsidP="003E5571">
            <w:pPr>
              <w:rPr>
                <w:bCs/>
                <w:lang w:val="ro-RO"/>
              </w:rPr>
            </w:pPr>
            <w:r>
              <w:rPr>
                <w:bCs/>
                <w:i/>
                <w:iCs/>
                <w:noProof/>
                <w:lang w:val="ro-RO"/>
              </w:rPr>
              <w:drawing>
                <wp:anchor distT="0" distB="0" distL="114300" distR="114300" simplePos="0" relativeHeight="251658240" behindDoc="1" locked="0" layoutInCell="1" allowOverlap="1" wp14:anchorId="0E98689D" wp14:editId="4D96EC8E">
                  <wp:simplePos x="0" y="0"/>
                  <wp:positionH relativeFrom="column">
                    <wp:posOffset>0</wp:posOffset>
                  </wp:positionH>
                  <wp:positionV relativeFrom="paragraph">
                    <wp:posOffset>233680</wp:posOffset>
                  </wp:positionV>
                  <wp:extent cx="1943735" cy="1554480"/>
                  <wp:effectExtent l="0" t="0" r="0" b="0"/>
                  <wp:wrapTight wrapText="bothSides">
                    <wp:wrapPolygon edited="0">
                      <wp:start x="0" y="0"/>
                      <wp:lineTo x="0" y="21353"/>
                      <wp:lineTo x="21452" y="21353"/>
                      <wp:lineTo x="21452" y="0"/>
                      <wp:lineTo x="0" y="0"/>
                    </wp:wrapPolygon>
                  </wp:wrapTight>
                  <wp:docPr id="2" name="Picture 2" descr="A person with her arms crosse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ith her arms crossed&#10;&#10;Description automatically generated with medium confidence"/>
                          <pic:cNvPicPr/>
                        </pic:nvPicPr>
                        <pic:blipFill rotWithShape="1">
                          <a:blip r:embed="rId9" cstate="print">
                            <a:extLst>
                              <a:ext uri="{28A0092B-C50C-407E-A947-70E740481C1C}">
                                <a14:useLocalDpi xmlns:a14="http://schemas.microsoft.com/office/drawing/2010/main" val="0"/>
                              </a:ext>
                            </a:extLst>
                          </a:blip>
                          <a:srcRect l="4546" t="5114" r="5294"/>
                          <a:stretch/>
                        </pic:blipFill>
                        <pic:spPr bwMode="auto">
                          <a:xfrm>
                            <a:off x="0" y="0"/>
                            <a:ext cx="1943735" cy="1554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77B3">
              <w:rPr>
                <w:bCs/>
                <w:lang w:val="ro-RO"/>
              </w:rPr>
              <w:t>Cu privire la</w:t>
            </w:r>
            <w:r w:rsidR="003E5571" w:rsidRPr="0059195D">
              <w:rPr>
                <w:bCs/>
                <w:lang w:val="ro-RO"/>
              </w:rPr>
              <w:t xml:space="preserve"> procesul de recrutare, </w:t>
            </w:r>
            <w:r w:rsidR="004D77B3" w:rsidRPr="004D77B3">
              <w:rPr>
                <w:bCs/>
                <w:lang w:val="ro-RO"/>
              </w:rPr>
              <w:t>redactorul-șef</w:t>
            </w:r>
            <w:r w:rsidR="004D77B3" w:rsidRPr="0059195D">
              <w:rPr>
                <w:bCs/>
                <w:lang w:val="ro-RO"/>
              </w:rPr>
              <w:t xml:space="preserve"> </w:t>
            </w:r>
            <w:r w:rsidR="004D77B3">
              <w:rPr>
                <w:bCs/>
                <w:lang w:val="ro-RO"/>
              </w:rPr>
              <w:t>Andra Miron Diaconescu</w:t>
            </w:r>
            <w:r w:rsidR="003E5571" w:rsidRPr="0059195D">
              <w:rPr>
                <w:bCs/>
                <w:lang w:val="ro-RO"/>
              </w:rPr>
              <w:t xml:space="preserve">– </w:t>
            </w:r>
            <w:r w:rsidR="004D77B3">
              <w:rPr>
                <w:bCs/>
                <w:lang w:val="ro-RO"/>
              </w:rPr>
              <w:t>care are o</w:t>
            </w:r>
            <w:r w:rsidR="003E5571" w:rsidRPr="0059195D">
              <w:rPr>
                <w:bCs/>
                <w:lang w:val="ro-RO"/>
              </w:rPr>
              <w:t xml:space="preserve"> </w:t>
            </w:r>
            <w:r w:rsidR="004D77B3" w:rsidRPr="0059195D">
              <w:rPr>
                <w:bCs/>
                <w:lang w:val="ro-RO"/>
              </w:rPr>
              <w:t>experiență</w:t>
            </w:r>
            <w:r w:rsidR="003E5571" w:rsidRPr="0059195D">
              <w:rPr>
                <w:bCs/>
                <w:lang w:val="ro-RO"/>
              </w:rPr>
              <w:t xml:space="preserve"> de peste 1</w:t>
            </w:r>
            <w:r w:rsidR="004D77B3">
              <w:rPr>
                <w:bCs/>
                <w:lang w:val="ro-RO"/>
              </w:rPr>
              <w:t>8</w:t>
            </w:r>
            <w:r w:rsidR="003E5571" w:rsidRPr="0059195D">
              <w:rPr>
                <w:bCs/>
                <w:lang w:val="ro-RO"/>
              </w:rPr>
              <w:t xml:space="preserve"> ani în domeniul TV – a declarat: </w:t>
            </w:r>
            <w:r w:rsidR="003E5571" w:rsidRPr="0059195D">
              <w:rPr>
                <w:bCs/>
                <w:i/>
                <w:iCs/>
                <w:lang w:val="ro-RO"/>
              </w:rPr>
              <w:t>„Demarăm proiectul Euronews cu o echipă de excepție, formată din profesioniști cu experiență, cu rezultate dovedite și cu integritate. Procesul de selecție a fost unul foarte competitiv, după modelul Euronews și</w:t>
            </w:r>
            <w:r w:rsidR="00A93405">
              <w:rPr>
                <w:bCs/>
                <w:i/>
                <w:iCs/>
                <w:lang w:val="ro-RO"/>
              </w:rPr>
              <w:t xml:space="preserve"> iată</w:t>
            </w:r>
            <w:r w:rsidR="003E5571" w:rsidRPr="0059195D">
              <w:rPr>
                <w:bCs/>
                <w:i/>
                <w:iCs/>
                <w:lang w:val="ro-RO"/>
              </w:rPr>
              <w:t xml:space="preserve"> că am reușit să construim o echipă de top. </w:t>
            </w:r>
            <w:r w:rsidR="00A93405">
              <w:rPr>
                <w:bCs/>
                <w:i/>
                <w:iCs/>
                <w:lang w:val="ro-RO"/>
              </w:rPr>
              <w:t>În</w:t>
            </w:r>
            <w:r w:rsidR="003E5571" w:rsidRPr="0059195D">
              <w:rPr>
                <w:bCs/>
                <w:i/>
                <w:iCs/>
                <w:lang w:val="ro-RO"/>
              </w:rPr>
              <w:t xml:space="preserve"> această formulă, am încredere că suntem pregătiți să oferim publicului nostru o televiziune unică în România, atât prin conținutul de calitate cât și prin obiectivitate”</w:t>
            </w:r>
            <w:r w:rsidR="003E5571" w:rsidRPr="0059195D">
              <w:rPr>
                <w:bCs/>
                <w:lang w:val="ro-RO"/>
              </w:rPr>
              <w:t xml:space="preserve">. </w:t>
            </w:r>
          </w:p>
          <w:p w14:paraId="531CB6D9" w14:textId="77777777" w:rsidR="0059195D" w:rsidRDefault="0059195D" w:rsidP="003E5571">
            <w:pPr>
              <w:rPr>
                <w:bCs/>
                <w:lang w:val="ro-RO"/>
              </w:rPr>
            </w:pPr>
          </w:p>
          <w:p w14:paraId="00387B1B" w14:textId="097B1D39" w:rsidR="003E5571" w:rsidRPr="0059195D" w:rsidRDefault="003E5571" w:rsidP="003E5571">
            <w:pPr>
              <w:rPr>
                <w:bCs/>
                <w:lang w:val="ro-RO"/>
              </w:rPr>
            </w:pPr>
            <w:r w:rsidRPr="0059195D">
              <w:rPr>
                <w:bCs/>
                <w:lang w:val="ro-RO"/>
              </w:rPr>
              <w:t>Componența echipei de management a Euronews România poate fi regăsită în cele ce urmează.</w:t>
            </w:r>
          </w:p>
          <w:p w14:paraId="35B37732" w14:textId="77777777" w:rsidR="003E5571" w:rsidRPr="0059195D" w:rsidRDefault="003E5571" w:rsidP="003E5571">
            <w:pPr>
              <w:rPr>
                <w:bCs/>
                <w:lang w:val="ro-RO"/>
              </w:rPr>
            </w:pPr>
          </w:p>
          <w:p w14:paraId="11D775A1" w14:textId="191FC738" w:rsidR="003E5571" w:rsidRDefault="00ED6982" w:rsidP="003E5571">
            <w:pPr>
              <w:rPr>
                <w:bCs/>
                <w:lang w:val="ro-RO"/>
              </w:rPr>
            </w:pPr>
            <w:r>
              <w:rPr>
                <w:bCs/>
                <w:noProof/>
                <w:lang w:val="ro-RO"/>
              </w:rPr>
              <w:lastRenderedPageBreak/>
              <w:drawing>
                <wp:anchor distT="0" distB="0" distL="114300" distR="114300" simplePos="0" relativeHeight="251659264" behindDoc="1" locked="0" layoutInCell="1" allowOverlap="1" wp14:anchorId="7FD2F82E" wp14:editId="370E10F1">
                  <wp:simplePos x="0" y="0"/>
                  <wp:positionH relativeFrom="column">
                    <wp:posOffset>3700568</wp:posOffset>
                  </wp:positionH>
                  <wp:positionV relativeFrom="paragraph">
                    <wp:posOffset>43815</wp:posOffset>
                  </wp:positionV>
                  <wp:extent cx="1944000" cy="1575772"/>
                  <wp:effectExtent l="0" t="0" r="0" b="0"/>
                  <wp:wrapTight wrapText="bothSides">
                    <wp:wrapPolygon edited="0">
                      <wp:start x="0" y="0"/>
                      <wp:lineTo x="0" y="21417"/>
                      <wp:lineTo x="21452" y="21417"/>
                      <wp:lineTo x="21452" y="0"/>
                      <wp:lineTo x="0" y="0"/>
                    </wp:wrapPolygon>
                  </wp:wrapTight>
                  <wp:docPr id="5" name="Picture 5" descr="A person in a blue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blue shirt&#10;&#10;Description automatically generated with medium confidence"/>
                          <pic:cNvPicPr/>
                        </pic:nvPicPr>
                        <pic:blipFill rotWithShape="1">
                          <a:blip r:embed="rId10" cstate="print">
                            <a:extLst>
                              <a:ext uri="{28A0092B-C50C-407E-A947-70E740481C1C}">
                                <a14:useLocalDpi xmlns:a14="http://schemas.microsoft.com/office/drawing/2010/main" val="0"/>
                              </a:ext>
                            </a:extLst>
                          </a:blip>
                          <a:srcRect b="51267"/>
                          <a:stretch/>
                        </pic:blipFill>
                        <pic:spPr bwMode="auto">
                          <a:xfrm>
                            <a:off x="0" y="0"/>
                            <a:ext cx="1944000" cy="15757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5571" w:rsidRPr="0059195D">
              <w:rPr>
                <w:bCs/>
                <w:lang w:val="ro-RO"/>
              </w:rPr>
              <w:t xml:space="preserve">Șeful News Desk este </w:t>
            </w:r>
            <w:r w:rsidR="003E5571" w:rsidRPr="0059195D">
              <w:rPr>
                <w:b/>
                <w:bCs/>
                <w:lang w:val="ro-RO"/>
              </w:rPr>
              <w:t>Cristian Coman</w:t>
            </w:r>
            <w:r w:rsidR="003E5571" w:rsidRPr="0059195D">
              <w:rPr>
                <w:bCs/>
                <w:lang w:val="ro-RO"/>
              </w:rPr>
              <w:t>, un jurnalist cu o experiență de 29 de ani în presă, din</w:t>
            </w:r>
            <w:r w:rsidR="00A93405">
              <w:rPr>
                <w:bCs/>
                <w:lang w:val="ro-RO"/>
              </w:rPr>
              <w:t>tre</w:t>
            </w:r>
            <w:r w:rsidR="003E5571" w:rsidRPr="0059195D">
              <w:rPr>
                <w:bCs/>
                <w:lang w:val="ro-RO"/>
              </w:rPr>
              <w:t xml:space="preserve"> care 25 de ani în televiziune și conținut de știri online. Cristian a fost redactor</w:t>
            </w:r>
            <w:r w:rsidR="00A93405">
              <w:rPr>
                <w:bCs/>
                <w:lang w:val="ro-RO"/>
              </w:rPr>
              <w:t>-</w:t>
            </w:r>
            <w:r w:rsidR="003E5571" w:rsidRPr="0059195D">
              <w:rPr>
                <w:bCs/>
                <w:lang w:val="ro-RO"/>
              </w:rPr>
              <w:t>șef sau redactor</w:t>
            </w:r>
            <w:r w:rsidR="00A93405">
              <w:rPr>
                <w:bCs/>
                <w:lang w:val="ro-RO"/>
              </w:rPr>
              <w:t>-</w:t>
            </w:r>
            <w:r w:rsidR="003E5571" w:rsidRPr="0059195D">
              <w:rPr>
                <w:bCs/>
                <w:lang w:val="ro-RO"/>
              </w:rPr>
              <w:t>șef adjunct în mai multe televiziuni de știri sau generaliste din România. Șeful News Desk Euronews România este recunoscut pentru coordonarea echipelor de jurnaliști și a conținutului de știri cu un puternic impact în viața oamenilor. De-a lungul carierei, a adus mereu în prim planul publicului multiple puncte de vedere asupra evenimentelor. Este pasionat de căutarea ineditului și a obiectivității fiecărui subiect cu valoare de știre.</w:t>
            </w:r>
          </w:p>
          <w:p w14:paraId="0E45FEC7" w14:textId="2ED5F7BF" w:rsidR="00ED6982" w:rsidRPr="00ED6982" w:rsidRDefault="00ED6982" w:rsidP="003E5571">
            <w:pPr>
              <w:rPr>
                <w:bCs/>
                <w:lang w:val="ro-RO"/>
              </w:rPr>
            </w:pPr>
          </w:p>
          <w:p w14:paraId="46D93D93" w14:textId="3ECF3C70" w:rsidR="00B5567F" w:rsidRDefault="005422F8" w:rsidP="00B5567F">
            <w:pPr>
              <w:rPr>
                <w:bCs/>
                <w:lang w:val="ro-RO"/>
              </w:rPr>
            </w:pPr>
            <w:r>
              <w:rPr>
                <w:bCs/>
                <w:noProof/>
                <w:lang w:val="ro-RO"/>
              </w:rPr>
              <w:drawing>
                <wp:anchor distT="0" distB="0" distL="114300" distR="114300" simplePos="0" relativeHeight="251660288" behindDoc="1" locked="0" layoutInCell="1" allowOverlap="1" wp14:anchorId="11B746DF" wp14:editId="5C6512FC">
                  <wp:simplePos x="0" y="0"/>
                  <wp:positionH relativeFrom="column">
                    <wp:posOffset>0</wp:posOffset>
                  </wp:positionH>
                  <wp:positionV relativeFrom="paragraph">
                    <wp:posOffset>26035</wp:posOffset>
                  </wp:positionV>
                  <wp:extent cx="1447165" cy="1804035"/>
                  <wp:effectExtent l="0" t="0" r="635" b="0"/>
                  <wp:wrapTight wrapText="bothSides">
                    <wp:wrapPolygon edited="0">
                      <wp:start x="0" y="0"/>
                      <wp:lineTo x="0" y="21440"/>
                      <wp:lineTo x="21420" y="21440"/>
                      <wp:lineTo x="21420" y="0"/>
                      <wp:lineTo x="0" y="0"/>
                    </wp:wrapPolygon>
                  </wp:wrapTight>
                  <wp:docPr id="8" name="Picture 8" descr="A person with blonde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with blonde hair&#10;&#10;Description automatically generated with low confidence"/>
                          <pic:cNvPicPr/>
                        </pic:nvPicPr>
                        <pic:blipFill rotWithShape="1">
                          <a:blip r:embed="rId11" cstate="print">
                            <a:extLst>
                              <a:ext uri="{28A0092B-C50C-407E-A947-70E740481C1C}">
                                <a14:useLocalDpi xmlns:a14="http://schemas.microsoft.com/office/drawing/2010/main" val="0"/>
                              </a:ext>
                            </a:extLst>
                          </a:blip>
                          <a:srcRect b="16728"/>
                          <a:stretch/>
                        </pic:blipFill>
                        <pic:spPr bwMode="auto">
                          <a:xfrm>
                            <a:off x="0" y="0"/>
                            <a:ext cx="1447165" cy="1804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567F" w:rsidRPr="003E5571">
              <w:rPr>
                <w:bCs/>
                <w:lang w:val="ro-RO"/>
              </w:rPr>
              <w:t xml:space="preserve">Șeful Biroului Internațional este </w:t>
            </w:r>
            <w:r w:rsidR="00B5567F" w:rsidRPr="003E5571">
              <w:rPr>
                <w:b/>
                <w:bCs/>
                <w:lang w:val="ro-RO"/>
              </w:rPr>
              <w:t>Adriana Matei</w:t>
            </w:r>
            <w:r w:rsidR="00B5567F" w:rsidRPr="003E5571">
              <w:rPr>
                <w:bCs/>
                <w:lang w:val="ro-RO"/>
              </w:rPr>
              <w:t xml:space="preserve">, cu o experiență de 18 ani în televiziune. Adriana a fost corespondent special </w:t>
            </w:r>
            <w:r w:rsidR="00B5567F">
              <w:rPr>
                <w:bCs/>
                <w:lang w:val="ro-RO"/>
              </w:rPr>
              <w:t>la evenimente majore în lume, cum ar fi p</w:t>
            </w:r>
            <w:r w:rsidR="00B5567F" w:rsidRPr="003E5571">
              <w:rPr>
                <w:bCs/>
                <w:lang w:val="ro-RO"/>
              </w:rPr>
              <w:t>rotestel</w:t>
            </w:r>
            <w:r w:rsidR="00B5567F">
              <w:rPr>
                <w:bCs/>
                <w:lang w:val="ro-RO"/>
              </w:rPr>
              <w:t xml:space="preserve">e </w:t>
            </w:r>
            <w:r w:rsidR="00B5567F" w:rsidRPr="003E5571">
              <w:rPr>
                <w:bCs/>
                <w:lang w:val="ro-RO"/>
              </w:rPr>
              <w:t>violente din Kosovo</w:t>
            </w:r>
            <w:r w:rsidR="00B5567F">
              <w:rPr>
                <w:bCs/>
                <w:lang w:val="ro-RO"/>
              </w:rPr>
              <w:t xml:space="preserve">, </w:t>
            </w:r>
            <w:r w:rsidR="00B5567F" w:rsidRPr="003E5571">
              <w:rPr>
                <w:bCs/>
                <w:lang w:val="ro-RO"/>
              </w:rPr>
              <w:t>negocieril</w:t>
            </w:r>
            <w:r w:rsidR="00B5567F">
              <w:rPr>
                <w:bCs/>
                <w:lang w:val="ro-RO"/>
              </w:rPr>
              <w:t>e î</w:t>
            </w:r>
            <w:r w:rsidR="00B5567F" w:rsidRPr="003E5571">
              <w:rPr>
                <w:bCs/>
                <w:lang w:val="ro-RO"/>
              </w:rPr>
              <w:t xml:space="preserve">ntre România și Ucraina pentru </w:t>
            </w:r>
            <w:r w:rsidR="00B5567F">
              <w:rPr>
                <w:bCs/>
                <w:lang w:val="ro-RO"/>
              </w:rPr>
              <w:t xml:space="preserve">delimitarea spațiului maritim din </w:t>
            </w:r>
            <w:r w:rsidR="00502347">
              <w:rPr>
                <w:bCs/>
                <w:lang w:val="ro-RO"/>
              </w:rPr>
              <w:t>Marea Neagră</w:t>
            </w:r>
            <w:r w:rsidR="00B5567F" w:rsidRPr="003E5571">
              <w:rPr>
                <w:bCs/>
                <w:lang w:val="ro-RO"/>
              </w:rPr>
              <w:t xml:space="preserve">; a transmis în direct alegerile din </w:t>
            </w:r>
            <w:r w:rsidR="00B5567F">
              <w:rPr>
                <w:bCs/>
                <w:lang w:val="ro-RO"/>
              </w:rPr>
              <w:t xml:space="preserve">mai multe țări </w:t>
            </w:r>
            <w:r w:rsidR="00B5567F" w:rsidRPr="003E5571">
              <w:rPr>
                <w:bCs/>
                <w:lang w:val="ro-RO"/>
              </w:rPr>
              <w:t xml:space="preserve">și a </w:t>
            </w:r>
            <w:r w:rsidR="00B5567F">
              <w:rPr>
                <w:bCs/>
                <w:lang w:val="ro-RO"/>
              </w:rPr>
              <w:t>gestionat</w:t>
            </w:r>
            <w:r w:rsidR="00B5567F" w:rsidRPr="003E5571">
              <w:rPr>
                <w:bCs/>
                <w:lang w:val="ro-RO"/>
              </w:rPr>
              <w:t xml:space="preserve"> subiecte cu puternic impact asupra securității, economiei, politicii sau societății</w:t>
            </w:r>
            <w:r w:rsidR="00B5567F">
              <w:rPr>
                <w:bCs/>
                <w:lang w:val="ro-RO"/>
              </w:rPr>
              <w:t>.</w:t>
            </w:r>
            <w:r w:rsidR="00B5567F" w:rsidRPr="003E5571">
              <w:rPr>
                <w:bCs/>
                <w:lang w:val="ro-RO"/>
              </w:rPr>
              <w:t xml:space="preserve"> Adriana Matei a coordonat departamente de știri externe și redacții de știri, din poziția de </w:t>
            </w:r>
            <w:r w:rsidR="00BC7B85" w:rsidRPr="00D666B3">
              <w:rPr>
                <w:bCs/>
                <w:i/>
                <w:iCs/>
                <w:lang w:val="ro-RO"/>
              </w:rPr>
              <w:t>Ed</w:t>
            </w:r>
            <w:r w:rsidR="00B5567F" w:rsidRPr="00D666B3">
              <w:rPr>
                <w:bCs/>
                <w:i/>
                <w:iCs/>
                <w:lang w:val="ro-RO"/>
              </w:rPr>
              <w:t>itor of the day</w:t>
            </w:r>
            <w:r w:rsidR="00B5567F" w:rsidRPr="003E5571">
              <w:rPr>
                <w:bCs/>
                <w:lang w:val="ro-RO"/>
              </w:rPr>
              <w:t xml:space="preserve"> și </w:t>
            </w:r>
            <w:r w:rsidR="00D666B3">
              <w:rPr>
                <w:bCs/>
                <w:lang w:val="ro-RO"/>
              </w:rPr>
              <w:t>E</w:t>
            </w:r>
            <w:r w:rsidR="00B5567F" w:rsidRPr="003E5571">
              <w:rPr>
                <w:bCs/>
                <w:lang w:val="ro-RO"/>
              </w:rPr>
              <w:t>ditor</w:t>
            </w:r>
            <w:r w:rsidR="00D666B3">
              <w:rPr>
                <w:bCs/>
                <w:lang w:val="ro-RO"/>
              </w:rPr>
              <w:t>-Ș</w:t>
            </w:r>
            <w:r w:rsidR="00B5567F" w:rsidRPr="003E5571">
              <w:rPr>
                <w:bCs/>
                <w:lang w:val="ro-RO"/>
              </w:rPr>
              <w:t xml:space="preserve">ef.  </w:t>
            </w:r>
          </w:p>
          <w:p w14:paraId="67390B0F" w14:textId="171C0333" w:rsidR="003E5571" w:rsidRPr="0059195D" w:rsidRDefault="003E5571" w:rsidP="003E5571">
            <w:pPr>
              <w:rPr>
                <w:bCs/>
                <w:lang w:val="ro-RO"/>
              </w:rPr>
            </w:pPr>
          </w:p>
          <w:p w14:paraId="50D1A0D8" w14:textId="3DE31BA7" w:rsidR="003E5571" w:rsidRPr="0059195D" w:rsidRDefault="003E5571" w:rsidP="003E5571">
            <w:pPr>
              <w:rPr>
                <w:bCs/>
                <w:lang w:val="ro-RO"/>
              </w:rPr>
            </w:pPr>
            <w:r w:rsidRPr="0059195D">
              <w:rPr>
                <w:bCs/>
                <w:lang w:val="ro-RO"/>
              </w:rPr>
              <w:t xml:space="preserve">Ilie Nicola, Ștefan Vasile și Robert Ștefanof sunt cei trei producători executivi care vor gestiona programele de știri ale Euronews România. </w:t>
            </w:r>
          </w:p>
          <w:p w14:paraId="00137C34" w14:textId="4F773348" w:rsidR="003E5571" w:rsidRPr="0059195D" w:rsidRDefault="003E5571" w:rsidP="003E5571">
            <w:pPr>
              <w:rPr>
                <w:bCs/>
                <w:lang w:val="ro-RO"/>
              </w:rPr>
            </w:pPr>
          </w:p>
          <w:p w14:paraId="15144E1A" w14:textId="1BFC7DEC" w:rsidR="003E5571" w:rsidRPr="0059195D" w:rsidRDefault="005F7B05" w:rsidP="003E5571">
            <w:pPr>
              <w:rPr>
                <w:bCs/>
                <w:lang w:val="ro-RO"/>
              </w:rPr>
            </w:pPr>
            <w:r>
              <w:rPr>
                <w:bCs/>
                <w:noProof/>
                <w:lang w:val="ro-RO"/>
              </w:rPr>
              <w:drawing>
                <wp:anchor distT="0" distB="0" distL="114300" distR="114300" simplePos="0" relativeHeight="251661312" behindDoc="1" locked="0" layoutInCell="1" allowOverlap="1" wp14:anchorId="6A864378" wp14:editId="07C7A37E">
                  <wp:simplePos x="0" y="0"/>
                  <wp:positionH relativeFrom="column">
                    <wp:posOffset>3761740</wp:posOffset>
                  </wp:positionH>
                  <wp:positionV relativeFrom="paragraph">
                    <wp:posOffset>25400</wp:posOffset>
                  </wp:positionV>
                  <wp:extent cx="1831975" cy="1441450"/>
                  <wp:effectExtent l="0" t="0" r="0" b="6350"/>
                  <wp:wrapTight wrapText="bothSides">
                    <wp:wrapPolygon edited="0">
                      <wp:start x="0" y="0"/>
                      <wp:lineTo x="0" y="21505"/>
                      <wp:lineTo x="21413" y="21505"/>
                      <wp:lineTo x="21413" y="0"/>
                      <wp:lineTo x="0" y="0"/>
                    </wp:wrapPolygon>
                  </wp:wrapTight>
                  <wp:docPr id="9" name="Picture 9"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wearing glasses&#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l="5887" r="9443"/>
                          <a:stretch/>
                        </pic:blipFill>
                        <pic:spPr bwMode="auto">
                          <a:xfrm>
                            <a:off x="0" y="0"/>
                            <a:ext cx="1831975" cy="144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5571" w:rsidRPr="0059195D">
              <w:rPr>
                <w:b/>
                <w:bCs/>
                <w:lang w:val="ro-RO"/>
              </w:rPr>
              <w:t>Ilie Nicola</w:t>
            </w:r>
            <w:r w:rsidR="003E5571" w:rsidRPr="0059195D">
              <w:rPr>
                <w:bCs/>
                <w:lang w:val="ro-RO"/>
              </w:rPr>
              <w:t xml:space="preserve"> are o vechime de 24 </w:t>
            </w:r>
            <w:r w:rsidR="00A93405">
              <w:rPr>
                <w:bCs/>
                <w:lang w:val="ro-RO"/>
              </w:rPr>
              <w:t xml:space="preserve">de ani </w:t>
            </w:r>
            <w:r w:rsidR="003E5571" w:rsidRPr="0059195D">
              <w:rPr>
                <w:bCs/>
                <w:lang w:val="ro-RO"/>
              </w:rPr>
              <w:t xml:space="preserve">în presă, iar din 1999 are experiență de regie și producție în direct. Ilie a fost producător general în mai multe televiziuni de știri cu acoperire națională din România. Este recunoscut pentru experiența sa editorială în mediile de </w:t>
            </w:r>
            <w:r w:rsidR="00B5567F">
              <w:rPr>
                <w:bCs/>
                <w:lang w:val="ro-RO"/>
              </w:rPr>
              <w:t>știri de actualitate</w:t>
            </w:r>
            <w:r w:rsidR="003E5571" w:rsidRPr="0059195D">
              <w:rPr>
                <w:bCs/>
                <w:lang w:val="ro-RO"/>
              </w:rPr>
              <w:t>. Ilie Nicola</w:t>
            </w:r>
            <w:r w:rsidR="00A93405">
              <w:rPr>
                <w:bCs/>
                <w:lang w:val="ro-RO"/>
              </w:rPr>
              <w:t xml:space="preserve"> </w:t>
            </w:r>
            <w:r w:rsidR="003E5571" w:rsidRPr="0059195D">
              <w:rPr>
                <w:bCs/>
                <w:lang w:val="ro-RO"/>
              </w:rPr>
              <w:t>a gestionat acoperirea mai multor evenimente naționale și internaționale, de la vizite istorice în țara noastră –</w:t>
            </w:r>
            <w:r w:rsidR="00A93405">
              <w:rPr>
                <w:bCs/>
                <w:lang w:val="ro-RO"/>
              </w:rPr>
              <w:t xml:space="preserve"> </w:t>
            </w:r>
            <w:r w:rsidR="003E5571" w:rsidRPr="0059195D">
              <w:rPr>
                <w:bCs/>
                <w:lang w:val="ro-RO"/>
              </w:rPr>
              <w:t xml:space="preserve">cum ar fi </w:t>
            </w:r>
            <w:r w:rsidR="00A93405">
              <w:rPr>
                <w:bCs/>
                <w:lang w:val="ro-RO"/>
              </w:rPr>
              <w:t>cea a</w:t>
            </w:r>
            <w:r w:rsidR="003E5571" w:rsidRPr="0059195D">
              <w:rPr>
                <w:bCs/>
                <w:lang w:val="ro-RO"/>
              </w:rPr>
              <w:t xml:space="preserve"> lui George Bush la București – la summituri NATO, alegeri parlamentare și prezidențiale sau final</w:t>
            </w:r>
            <w:r w:rsidR="00A93405">
              <w:rPr>
                <w:bCs/>
                <w:lang w:val="ro-RO"/>
              </w:rPr>
              <w:t>e</w:t>
            </w:r>
            <w:r w:rsidR="003E5571" w:rsidRPr="0059195D">
              <w:rPr>
                <w:bCs/>
                <w:lang w:val="ro-RO"/>
              </w:rPr>
              <w:t xml:space="preserve"> UEFA. </w:t>
            </w:r>
          </w:p>
          <w:p w14:paraId="6FBD64FA" w14:textId="4AD00ED1" w:rsidR="003E5571" w:rsidRPr="0059195D" w:rsidRDefault="003E5571" w:rsidP="003E5571">
            <w:pPr>
              <w:rPr>
                <w:bCs/>
                <w:lang w:val="ro-RO"/>
              </w:rPr>
            </w:pPr>
          </w:p>
          <w:p w14:paraId="56D985F0" w14:textId="377B035F" w:rsidR="003E5571" w:rsidRPr="0059195D" w:rsidRDefault="005F7B05" w:rsidP="003E5571">
            <w:pPr>
              <w:rPr>
                <w:bCs/>
                <w:lang w:val="ro-RO"/>
              </w:rPr>
            </w:pPr>
            <w:r>
              <w:rPr>
                <w:bCs/>
                <w:noProof/>
                <w:lang w:val="ro-RO"/>
              </w:rPr>
              <w:drawing>
                <wp:anchor distT="0" distB="0" distL="114300" distR="114300" simplePos="0" relativeHeight="251662336" behindDoc="1" locked="0" layoutInCell="1" allowOverlap="1" wp14:anchorId="2C124C95" wp14:editId="15023FBA">
                  <wp:simplePos x="0" y="0"/>
                  <wp:positionH relativeFrom="column">
                    <wp:posOffset>11771</wp:posOffset>
                  </wp:positionH>
                  <wp:positionV relativeFrom="paragraph">
                    <wp:posOffset>6350</wp:posOffset>
                  </wp:positionV>
                  <wp:extent cx="1464945" cy="1799590"/>
                  <wp:effectExtent l="0" t="0" r="0" b="3810"/>
                  <wp:wrapTight wrapText="bothSides">
                    <wp:wrapPolygon edited="0">
                      <wp:start x="0" y="0"/>
                      <wp:lineTo x="0" y="21493"/>
                      <wp:lineTo x="21347" y="21493"/>
                      <wp:lineTo x="21347" y="0"/>
                      <wp:lineTo x="0" y="0"/>
                    </wp:wrapPolygon>
                  </wp:wrapTight>
                  <wp:docPr id="10" name="Picture 10"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glasses&#10;&#10;Description automatically generated with medium confidence"/>
                          <pic:cNvPicPr/>
                        </pic:nvPicPr>
                        <pic:blipFill rotWithShape="1">
                          <a:blip r:embed="rId13" cstate="print">
                            <a:extLst>
                              <a:ext uri="{28A0092B-C50C-407E-A947-70E740481C1C}">
                                <a14:useLocalDpi xmlns:a14="http://schemas.microsoft.com/office/drawing/2010/main" val="0"/>
                              </a:ext>
                            </a:extLst>
                          </a:blip>
                          <a:srcRect l="11778" r="6782"/>
                          <a:stretch/>
                        </pic:blipFill>
                        <pic:spPr bwMode="auto">
                          <a:xfrm>
                            <a:off x="0" y="0"/>
                            <a:ext cx="1464945" cy="1799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5571" w:rsidRPr="0059195D">
              <w:rPr>
                <w:b/>
                <w:bCs/>
                <w:lang w:val="ro-RO"/>
              </w:rPr>
              <w:t>Ștefan Vasile</w:t>
            </w:r>
            <w:r w:rsidR="003E5571" w:rsidRPr="0059195D">
              <w:rPr>
                <w:bCs/>
                <w:lang w:val="ro-RO"/>
              </w:rPr>
              <w:t xml:space="preserve"> are o experiență de 16 ani în televiziune. După mai mulți ani ca reporter special în teatrele de operații din Iraq și Afganistan, Ștefan s-a orientat spre coordonarea jurnalelor de știri. </w:t>
            </w:r>
            <w:r w:rsidR="00A93405">
              <w:rPr>
                <w:bCs/>
                <w:lang w:val="ro-RO"/>
              </w:rPr>
              <w:t>El</w:t>
            </w:r>
            <w:r w:rsidR="007B456D">
              <w:rPr>
                <w:bCs/>
                <w:lang w:val="ro-RO"/>
              </w:rPr>
              <w:t xml:space="preserve"> a</w:t>
            </w:r>
            <w:r w:rsidR="003E5571" w:rsidRPr="0059195D">
              <w:rPr>
                <w:bCs/>
                <w:lang w:val="ro-RO"/>
              </w:rPr>
              <w:t xml:space="preserve"> lucrat ca manager în reorganizarea unei redacții de știri cu acoperire națională la Chișinău, Moldova și ca editor of the day sau producător la București. Ștefan este pasionat de </w:t>
            </w:r>
            <w:r w:rsidR="003E5571" w:rsidRPr="0059195D">
              <w:rPr>
                <w:bCs/>
                <w:i/>
                <w:iCs/>
                <w:lang w:val="ro-RO"/>
              </w:rPr>
              <w:t>mobile journalism</w:t>
            </w:r>
            <w:r w:rsidR="003E5571" w:rsidRPr="0059195D">
              <w:rPr>
                <w:bCs/>
                <w:lang w:val="ro-RO"/>
              </w:rPr>
              <w:t xml:space="preserve"> și inovație în modul de lucru al redacțiilor de știri.</w:t>
            </w:r>
          </w:p>
          <w:p w14:paraId="4704FA03" w14:textId="69516E64" w:rsidR="003E5571" w:rsidRDefault="003E5571" w:rsidP="003E5571">
            <w:pPr>
              <w:rPr>
                <w:bCs/>
                <w:lang w:val="ro-RO"/>
              </w:rPr>
            </w:pPr>
          </w:p>
          <w:p w14:paraId="7404D4C8" w14:textId="77777777" w:rsidR="005F7B05" w:rsidRPr="005F7B05" w:rsidRDefault="005F7B05" w:rsidP="003E5571">
            <w:pPr>
              <w:rPr>
                <w:bCs/>
                <w:lang w:val="en-US"/>
              </w:rPr>
            </w:pPr>
          </w:p>
          <w:p w14:paraId="24F81245" w14:textId="2BB10F60" w:rsidR="003E5571" w:rsidRPr="0059195D" w:rsidRDefault="005F7B05" w:rsidP="003E5571">
            <w:pPr>
              <w:rPr>
                <w:bCs/>
                <w:lang w:val="ro-RO"/>
              </w:rPr>
            </w:pPr>
            <w:r>
              <w:rPr>
                <w:bCs/>
                <w:noProof/>
                <w:lang w:val="ro-RO"/>
              </w:rPr>
              <w:lastRenderedPageBreak/>
              <w:drawing>
                <wp:anchor distT="0" distB="0" distL="114300" distR="114300" simplePos="0" relativeHeight="251663360" behindDoc="1" locked="0" layoutInCell="1" allowOverlap="1" wp14:anchorId="73795525" wp14:editId="19EDB0B9">
                  <wp:simplePos x="0" y="0"/>
                  <wp:positionH relativeFrom="column">
                    <wp:posOffset>4201844</wp:posOffset>
                  </wp:positionH>
                  <wp:positionV relativeFrom="paragraph">
                    <wp:posOffset>196</wp:posOffset>
                  </wp:positionV>
                  <wp:extent cx="1457325" cy="1804035"/>
                  <wp:effectExtent l="0" t="0" r="3175" b="0"/>
                  <wp:wrapTight wrapText="bothSides">
                    <wp:wrapPolygon edited="0">
                      <wp:start x="0" y="0"/>
                      <wp:lineTo x="0" y="21440"/>
                      <wp:lineTo x="21459" y="21440"/>
                      <wp:lineTo x="21459" y="0"/>
                      <wp:lineTo x="0" y="0"/>
                    </wp:wrapPolygon>
                  </wp:wrapTight>
                  <wp:docPr id="11" name="Picture 11" descr="A person with a beard and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with a beard and glasses&#10;&#10;Description automatically generated with low confidence"/>
                          <pic:cNvPicPr/>
                        </pic:nvPicPr>
                        <pic:blipFill rotWithShape="1">
                          <a:blip r:embed="rId14" cstate="print">
                            <a:extLst>
                              <a:ext uri="{28A0092B-C50C-407E-A947-70E740481C1C}">
                                <a14:useLocalDpi xmlns:a14="http://schemas.microsoft.com/office/drawing/2010/main" val="0"/>
                              </a:ext>
                            </a:extLst>
                          </a:blip>
                          <a:srcRect b="7139"/>
                          <a:stretch/>
                        </pic:blipFill>
                        <pic:spPr bwMode="auto">
                          <a:xfrm>
                            <a:off x="0" y="0"/>
                            <a:ext cx="1457325" cy="1804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5571" w:rsidRPr="0059195D">
              <w:rPr>
                <w:b/>
                <w:bCs/>
                <w:lang w:val="ro-RO"/>
              </w:rPr>
              <w:t xml:space="preserve">Robert Ștefanof </w:t>
            </w:r>
            <w:r w:rsidR="003E5571" w:rsidRPr="0059195D">
              <w:rPr>
                <w:bCs/>
                <w:lang w:val="ro-RO"/>
              </w:rPr>
              <w:t>are o experiență de 23 de ani ca producător de televiziune specializat în coordonarea jurnalelor de știri, a echipelor de teren și din regia de emisie, dar și a talk-show</w:t>
            </w:r>
            <w:r w:rsidR="00A93405">
              <w:rPr>
                <w:bCs/>
                <w:lang w:val="ro-RO"/>
              </w:rPr>
              <w:t>-u</w:t>
            </w:r>
            <w:r w:rsidR="003E5571" w:rsidRPr="0059195D">
              <w:rPr>
                <w:bCs/>
                <w:lang w:val="ro-RO"/>
              </w:rPr>
              <w:t>rilor. Robert a lucrat ca manager de conținut pentru jurnale de știri din prime-time, dar și pentru una dintre cele mai cunoscute televiziuni de știri din România. El este pasionat de educația media și îi place să creeze noi formate și să găsească noi provocări pentru echipele editoriale și de producție.</w:t>
            </w:r>
          </w:p>
          <w:p w14:paraId="2405756B" w14:textId="10D7C835" w:rsidR="003E5571" w:rsidRDefault="003E5571" w:rsidP="003E5571">
            <w:pPr>
              <w:rPr>
                <w:bCs/>
                <w:lang w:val="ro-RO"/>
              </w:rPr>
            </w:pPr>
          </w:p>
          <w:p w14:paraId="41284BE8" w14:textId="585314BE" w:rsidR="005F7B05" w:rsidRPr="005F7B05" w:rsidRDefault="005F7B05" w:rsidP="003E5571">
            <w:pPr>
              <w:rPr>
                <w:bCs/>
                <w:lang w:val="en-US"/>
              </w:rPr>
            </w:pPr>
          </w:p>
          <w:p w14:paraId="5BE197FD" w14:textId="064F9C69" w:rsidR="003E5571" w:rsidRPr="0059195D" w:rsidRDefault="007F2A91" w:rsidP="003E5571">
            <w:pPr>
              <w:rPr>
                <w:bCs/>
                <w:lang w:val="ro-RO"/>
              </w:rPr>
            </w:pPr>
            <w:r>
              <w:rPr>
                <w:bCs/>
                <w:noProof/>
                <w:lang w:val="ro-RO"/>
              </w:rPr>
              <w:drawing>
                <wp:anchor distT="0" distB="0" distL="114300" distR="114300" simplePos="0" relativeHeight="251664384" behindDoc="1" locked="0" layoutInCell="1" allowOverlap="1" wp14:anchorId="2F25EE41" wp14:editId="6EECC63C">
                  <wp:simplePos x="0" y="0"/>
                  <wp:positionH relativeFrom="column">
                    <wp:posOffset>26475</wp:posOffset>
                  </wp:positionH>
                  <wp:positionV relativeFrom="paragraph">
                    <wp:posOffset>42838</wp:posOffset>
                  </wp:positionV>
                  <wp:extent cx="1457325" cy="1811655"/>
                  <wp:effectExtent l="0" t="0" r="3175" b="4445"/>
                  <wp:wrapTight wrapText="bothSides">
                    <wp:wrapPolygon edited="0">
                      <wp:start x="0" y="0"/>
                      <wp:lineTo x="0" y="21502"/>
                      <wp:lineTo x="21459" y="21502"/>
                      <wp:lineTo x="21459" y="0"/>
                      <wp:lineTo x="0" y="0"/>
                    </wp:wrapPolygon>
                  </wp:wrapTight>
                  <wp:docPr id="12" name="Picture 12" descr="A picture containing person, person, outdoor,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person, outdoor, posing&#10;&#10;Description automatically generated"/>
                          <pic:cNvPicPr/>
                        </pic:nvPicPr>
                        <pic:blipFill rotWithShape="1">
                          <a:blip r:embed="rId15" cstate="print">
                            <a:extLst>
                              <a:ext uri="{28A0092B-C50C-407E-A947-70E740481C1C}">
                                <a14:useLocalDpi xmlns:a14="http://schemas.microsoft.com/office/drawing/2010/main" val="0"/>
                              </a:ext>
                            </a:extLst>
                          </a:blip>
                          <a:srcRect b="6784"/>
                          <a:stretch/>
                        </pic:blipFill>
                        <pic:spPr bwMode="auto">
                          <a:xfrm>
                            <a:off x="0" y="0"/>
                            <a:ext cx="1457325" cy="1811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5571" w:rsidRPr="0059195D">
              <w:rPr>
                <w:b/>
                <w:bCs/>
                <w:lang w:val="ro-RO"/>
              </w:rPr>
              <w:t>Mari Jeanne Ion</w:t>
            </w:r>
            <w:r w:rsidR="003E5571" w:rsidRPr="0059195D">
              <w:rPr>
                <w:bCs/>
                <w:lang w:val="ro-RO"/>
              </w:rPr>
              <w:t xml:space="preserve"> conduce departamentul Programe al Euronews România. Ea lucrează de 23 de ani în domeniul televiziunii și are o vastă experiență atât în zona de știri, cât și în cea de producții TV. Mari Jeanne a coordonat mari echipe editoriale, atât ca producător de emisiuni, cât și din poziția de manager. Interesele ei sunt centrate pe crearea de noi formate de producție, scenarii atractive pentru public și găsirea subiectelor care pot face diferența în societate. Mari Jeanne a fost și corespondent Euronews în România, începând cu 2012, acoperind evenimentele majore din țara noastră la nivel internațional.</w:t>
            </w:r>
          </w:p>
          <w:p w14:paraId="3F095553" w14:textId="10B686A9" w:rsidR="003E5571" w:rsidRPr="0059195D" w:rsidRDefault="003E5571" w:rsidP="003E5571">
            <w:pPr>
              <w:rPr>
                <w:bCs/>
                <w:lang w:val="ro-RO"/>
              </w:rPr>
            </w:pPr>
          </w:p>
          <w:p w14:paraId="7890A437" w14:textId="08ACA57B" w:rsidR="003E5571" w:rsidRDefault="007F2A91" w:rsidP="003E5571">
            <w:pPr>
              <w:rPr>
                <w:bCs/>
                <w:lang w:val="ro-RO"/>
              </w:rPr>
            </w:pPr>
            <w:r>
              <w:rPr>
                <w:b/>
                <w:bCs/>
                <w:noProof/>
              </w:rPr>
              <w:drawing>
                <wp:anchor distT="0" distB="0" distL="114300" distR="114300" simplePos="0" relativeHeight="251669504" behindDoc="1" locked="0" layoutInCell="1" allowOverlap="1" wp14:anchorId="737DB7A3" wp14:editId="49CF3514">
                  <wp:simplePos x="0" y="0"/>
                  <wp:positionH relativeFrom="column">
                    <wp:posOffset>4199890</wp:posOffset>
                  </wp:positionH>
                  <wp:positionV relativeFrom="paragraph">
                    <wp:posOffset>24130</wp:posOffset>
                  </wp:positionV>
                  <wp:extent cx="1490345" cy="1799590"/>
                  <wp:effectExtent l="0" t="0" r="0" b="3810"/>
                  <wp:wrapTight wrapText="bothSides">
                    <wp:wrapPolygon edited="0">
                      <wp:start x="0" y="0"/>
                      <wp:lineTo x="0" y="21493"/>
                      <wp:lineTo x="21352" y="21493"/>
                      <wp:lineTo x="21352" y="0"/>
                      <wp:lineTo x="0" y="0"/>
                    </wp:wrapPolygon>
                  </wp:wrapTight>
                  <wp:docPr id="15" name="Picture 15" descr="A picture containing person, person,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erson, person, wall, indoo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90345" cy="1799590"/>
                          </a:xfrm>
                          <a:prstGeom prst="rect">
                            <a:avLst/>
                          </a:prstGeom>
                        </pic:spPr>
                      </pic:pic>
                    </a:graphicData>
                  </a:graphic>
                  <wp14:sizeRelH relativeFrom="page">
                    <wp14:pctWidth>0</wp14:pctWidth>
                  </wp14:sizeRelH>
                  <wp14:sizeRelV relativeFrom="page">
                    <wp14:pctHeight>0</wp14:pctHeight>
                  </wp14:sizeRelV>
                </wp:anchor>
              </w:drawing>
            </w:r>
            <w:r w:rsidR="003E5571" w:rsidRPr="0059195D">
              <w:rPr>
                <w:b/>
                <w:bCs/>
                <w:lang w:val="ro-RO"/>
              </w:rPr>
              <w:t>Silviu Calangiu</w:t>
            </w:r>
            <w:r w:rsidR="003E5571" w:rsidRPr="0059195D">
              <w:rPr>
                <w:bCs/>
                <w:lang w:val="ro-RO"/>
              </w:rPr>
              <w:t xml:space="preserve"> este șeful departamentului Digital. El este mereu în căutare de noi tehnologii și tehnici de livrare a conținutului prin social media, are o gândire creativă și se bazează pe o experiență editorială solidă. </w:t>
            </w:r>
            <w:r w:rsidR="00F87748">
              <w:rPr>
                <w:bCs/>
                <w:lang w:val="ro-RO"/>
              </w:rPr>
              <w:t>Silviu</w:t>
            </w:r>
            <w:r w:rsidR="003E5571" w:rsidRPr="0059195D">
              <w:rPr>
                <w:bCs/>
                <w:lang w:val="ro-RO"/>
              </w:rPr>
              <w:t xml:space="preserve"> lucrează în televiziune din 2004 și în digital din 2008, abordând new media și integrare de conținut pentru ambele platforme. El s-a dezvoltat ca manager editorial și a integrat mesajul din programele de televiziune și digital. Silviu caută mereu </w:t>
            </w:r>
            <w:r w:rsidR="00F87748">
              <w:rPr>
                <w:bCs/>
                <w:lang w:val="ro-RO"/>
              </w:rPr>
              <w:t>subiecte</w:t>
            </w:r>
            <w:r w:rsidR="003E5571" w:rsidRPr="0059195D">
              <w:rPr>
                <w:bCs/>
                <w:lang w:val="ro-RO"/>
              </w:rPr>
              <w:t xml:space="preserve"> cu potențial de viralizare și este întotdeauna interesat </w:t>
            </w:r>
            <w:r w:rsidR="00F87748">
              <w:rPr>
                <w:bCs/>
                <w:lang w:val="ro-RO"/>
              </w:rPr>
              <w:t>să găsească</w:t>
            </w:r>
            <w:r w:rsidR="003E5571" w:rsidRPr="0059195D">
              <w:rPr>
                <w:bCs/>
                <w:lang w:val="ro-RO"/>
              </w:rPr>
              <w:t xml:space="preserve"> o nouă abordare în subiectele </w:t>
            </w:r>
            <w:r w:rsidR="00F87748">
              <w:rPr>
                <w:bCs/>
                <w:lang w:val="ro-RO"/>
              </w:rPr>
              <w:t>de interes pentru</w:t>
            </w:r>
            <w:r w:rsidR="003E5571" w:rsidRPr="0059195D">
              <w:rPr>
                <w:bCs/>
                <w:lang w:val="ro-RO"/>
              </w:rPr>
              <w:t xml:space="preserve"> public.</w:t>
            </w:r>
          </w:p>
          <w:p w14:paraId="66688FF6" w14:textId="77777777" w:rsidR="005422F8" w:rsidRPr="0059195D" w:rsidRDefault="005422F8" w:rsidP="003E5571">
            <w:pPr>
              <w:rPr>
                <w:bCs/>
                <w:lang w:val="ro-RO"/>
              </w:rPr>
            </w:pPr>
          </w:p>
          <w:p w14:paraId="5FF8D3FB" w14:textId="166B6D82" w:rsidR="003E5571" w:rsidRPr="002C0312" w:rsidRDefault="002C0312" w:rsidP="003E5571">
            <w:pPr>
              <w:rPr>
                <w:bCs/>
                <w:lang w:val="en-US"/>
              </w:rPr>
            </w:pPr>
            <w:r>
              <w:rPr>
                <w:bCs/>
                <w:noProof/>
              </w:rPr>
              <w:drawing>
                <wp:anchor distT="0" distB="0" distL="114300" distR="114300" simplePos="0" relativeHeight="251667456" behindDoc="1" locked="0" layoutInCell="1" allowOverlap="1" wp14:anchorId="77EB378C" wp14:editId="5B1515CE">
                  <wp:simplePos x="0" y="0"/>
                  <wp:positionH relativeFrom="column">
                    <wp:posOffset>20515</wp:posOffset>
                  </wp:positionH>
                  <wp:positionV relativeFrom="paragraph">
                    <wp:posOffset>37465</wp:posOffset>
                  </wp:positionV>
                  <wp:extent cx="1457325" cy="1816735"/>
                  <wp:effectExtent l="0" t="0" r="3175" b="0"/>
                  <wp:wrapTight wrapText="bothSides">
                    <wp:wrapPolygon edited="0">
                      <wp:start x="0" y="0"/>
                      <wp:lineTo x="0" y="21441"/>
                      <wp:lineTo x="21459" y="21441"/>
                      <wp:lineTo x="21459" y="0"/>
                      <wp:lineTo x="0" y="0"/>
                    </wp:wrapPolygon>
                  </wp:wrapTight>
                  <wp:docPr id="14" name="Picture 14" descr="A person with a be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with a beard&#10;&#10;Description automatically generated with low confidence"/>
                          <pic:cNvPicPr/>
                        </pic:nvPicPr>
                        <pic:blipFill rotWithShape="1">
                          <a:blip r:embed="rId17" cstate="print">
                            <a:extLst>
                              <a:ext uri="{28A0092B-C50C-407E-A947-70E740481C1C}">
                                <a14:useLocalDpi xmlns:a14="http://schemas.microsoft.com/office/drawing/2010/main" val="0"/>
                              </a:ext>
                            </a:extLst>
                          </a:blip>
                          <a:srcRect t="6514"/>
                          <a:stretch/>
                        </pic:blipFill>
                        <pic:spPr bwMode="auto">
                          <a:xfrm>
                            <a:off x="0" y="0"/>
                            <a:ext cx="1457325" cy="1816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5571" w:rsidRPr="0059195D">
              <w:rPr>
                <w:bCs/>
                <w:lang w:val="ro-RO"/>
              </w:rPr>
              <w:t xml:space="preserve">Directorul tehnic Euronews România este </w:t>
            </w:r>
            <w:r w:rsidR="003E5571" w:rsidRPr="0059195D">
              <w:rPr>
                <w:b/>
                <w:bCs/>
                <w:lang w:val="ro-RO"/>
              </w:rPr>
              <w:t xml:space="preserve">Octavian Diac. </w:t>
            </w:r>
            <w:r w:rsidR="003E5571" w:rsidRPr="0059195D">
              <w:rPr>
                <w:bCs/>
                <w:lang w:val="ro-RO"/>
              </w:rPr>
              <w:t xml:space="preserve">El are peste 26 de ani de experiență în domeniu. A coordonat activitatea din studiourile uneia dintre televiziunile recunoscute din România și a integrat spațiile de emisie pentru show-uri live sau înregistrate. De-a lungul carierei, </w:t>
            </w:r>
            <w:r w:rsidR="00F87748">
              <w:rPr>
                <w:bCs/>
                <w:lang w:val="ro-RO"/>
              </w:rPr>
              <w:t>e</w:t>
            </w:r>
            <w:r w:rsidR="003E5571" w:rsidRPr="0059195D">
              <w:rPr>
                <w:bCs/>
                <w:lang w:val="ro-RO"/>
              </w:rPr>
              <w:t xml:space="preserve">l a configurat și implementat noi proiecte tehnice și a </w:t>
            </w:r>
            <w:r w:rsidR="00617B25">
              <w:rPr>
                <w:bCs/>
                <w:lang w:val="ro-RO"/>
              </w:rPr>
              <w:t>coordonat</w:t>
            </w:r>
            <w:r w:rsidR="003E5571" w:rsidRPr="0059195D">
              <w:rPr>
                <w:bCs/>
                <w:lang w:val="ro-RO"/>
              </w:rPr>
              <w:t xml:space="preserve"> toate departamentele adiacente pentru realizarea obiectivelor propuse. Octavian este mereu motivat de găsirea soluțiilor pentru orice provoc</w:t>
            </w:r>
            <w:r w:rsidR="00A93405">
              <w:rPr>
                <w:bCs/>
                <w:lang w:val="ro-RO"/>
              </w:rPr>
              <w:t>ări</w:t>
            </w:r>
            <w:r w:rsidR="003E5571" w:rsidRPr="0059195D">
              <w:rPr>
                <w:bCs/>
                <w:lang w:val="ro-RO"/>
              </w:rPr>
              <w:t xml:space="preserve"> de natură tehnică.</w:t>
            </w:r>
          </w:p>
          <w:p w14:paraId="6B68B8BB" w14:textId="0DB03A40" w:rsidR="0095549F" w:rsidRPr="0059195D" w:rsidRDefault="0095549F" w:rsidP="0095549F">
            <w:pPr>
              <w:pStyle w:val="NormalWeb"/>
              <w:spacing w:before="0" w:beforeAutospacing="0" w:after="0" w:afterAutospacing="0" w:line="276" w:lineRule="auto"/>
              <w:rPr>
                <w:color w:val="002060"/>
                <w:lang w:val="ro-RO"/>
              </w:rPr>
            </w:pPr>
          </w:p>
          <w:p w14:paraId="3CB77467" w14:textId="46EE7BBF" w:rsidR="006921E5" w:rsidRDefault="006921E5" w:rsidP="0095549F">
            <w:pPr>
              <w:pStyle w:val="NormalWeb"/>
              <w:spacing w:before="0" w:beforeAutospacing="0" w:after="0" w:afterAutospacing="0" w:line="276" w:lineRule="auto"/>
              <w:rPr>
                <w:color w:val="002060"/>
                <w:lang w:val="ro-RO"/>
              </w:rPr>
            </w:pPr>
          </w:p>
          <w:p w14:paraId="460E1CB0" w14:textId="27C71582" w:rsidR="00801E3D" w:rsidRDefault="00801E3D" w:rsidP="0095549F">
            <w:pPr>
              <w:pStyle w:val="NormalWeb"/>
              <w:spacing w:before="0" w:beforeAutospacing="0" w:after="0" w:afterAutospacing="0" w:line="276" w:lineRule="auto"/>
              <w:rPr>
                <w:color w:val="002060"/>
                <w:lang w:val="ro-RO"/>
              </w:rPr>
            </w:pPr>
          </w:p>
          <w:p w14:paraId="1B90ED3A" w14:textId="7778DDEA" w:rsidR="00801E3D" w:rsidRDefault="00602D9F" w:rsidP="0095549F">
            <w:pPr>
              <w:pStyle w:val="NormalWeb"/>
              <w:spacing w:before="0" w:beforeAutospacing="0" w:after="0" w:afterAutospacing="0" w:line="276" w:lineRule="auto"/>
              <w:rPr>
                <w:color w:val="002060"/>
                <w:lang w:val="ro-RO"/>
              </w:rPr>
            </w:pPr>
            <w:r>
              <w:rPr>
                <w:bCs/>
                <w:lang w:val="ro-RO"/>
              </w:rPr>
              <w:t>Recrutarea pentru diferite poziții va continua în perioada următoare.</w:t>
            </w:r>
          </w:p>
          <w:p w14:paraId="178A7E20" w14:textId="37155A02" w:rsidR="00801E3D" w:rsidRDefault="00801E3D" w:rsidP="0095549F">
            <w:pPr>
              <w:pStyle w:val="NormalWeb"/>
              <w:spacing w:before="0" w:beforeAutospacing="0" w:after="0" w:afterAutospacing="0" w:line="276" w:lineRule="auto"/>
              <w:rPr>
                <w:color w:val="002060"/>
                <w:lang w:val="ro-RO"/>
              </w:rPr>
            </w:pPr>
          </w:p>
          <w:p w14:paraId="492AC409" w14:textId="77777777" w:rsidR="00801E3D" w:rsidRPr="0059195D" w:rsidRDefault="00801E3D" w:rsidP="0095549F">
            <w:pPr>
              <w:pStyle w:val="NormalWeb"/>
              <w:spacing w:before="0" w:beforeAutospacing="0" w:after="0" w:afterAutospacing="0" w:line="276" w:lineRule="auto"/>
              <w:rPr>
                <w:color w:val="002060"/>
                <w:lang w:val="ro-RO"/>
              </w:rPr>
            </w:pPr>
          </w:p>
          <w:p w14:paraId="3E5921E0" w14:textId="77777777" w:rsidR="004D77B3" w:rsidRPr="004D77B3" w:rsidRDefault="004D77B3" w:rsidP="004D77B3">
            <w:pPr>
              <w:pStyle w:val="NormalWeb"/>
              <w:rPr>
                <w:rFonts w:eastAsiaTheme="minorHAnsi" w:cstheme="minorBidi"/>
                <w:bCs/>
                <w:sz w:val="22"/>
                <w:szCs w:val="22"/>
                <w:lang w:val="ro-RO" w:eastAsia="en-US"/>
              </w:rPr>
            </w:pPr>
            <w:r w:rsidRPr="004D77B3">
              <w:rPr>
                <w:rFonts w:eastAsiaTheme="minorHAnsi" w:cstheme="minorBidi"/>
                <w:bCs/>
                <w:sz w:val="22"/>
                <w:szCs w:val="22"/>
                <w:lang w:val="ro-RO" w:eastAsia="en-US"/>
              </w:rPr>
              <w:lastRenderedPageBreak/>
              <w:t>Pe data de 6 ianuarie 2020, Euronews a anunțat că a semnat un parteneriat cu Universitatea Politehnica din București (UPB) pentru a lansa Euronews România, un nou canal de știri independent destinat unui public vorbitor de limba română.</w:t>
            </w:r>
          </w:p>
          <w:p w14:paraId="3C54985F" w14:textId="77777777" w:rsidR="004D77B3" w:rsidRPr="004D77B3" w:rsidRDefault="004D77B3" w:rsidP="004D77B3">
            <w:pPr>
              <w:pStyle w:val="NormalWeb"/>
              <w:rPr>
                <w:rFonts w:eastAsiaTheme="minorHAnsi" w:cstheme="minorBidi"/>
                <w:bCs/>
                <w:sz w:val="22"/>
                <w:szCs w:val="22"/>
                <w:lang w:val="ro-RO" w:eastAsia="en-US"/>
              </w:rPr>
            </w:pPr>
            <w:r w:rsidRPr="004D77B3">
              <w:rPr>
                <w:rFonts w:eastAsiaTheme="minorHAnsi" w:cstheme="minorBidi"/>
                <w:bCs/>
                <w:sz w:val="22"/>
                <w:szCs w:val="22"/>
                <w:lang w:val="ro-RO" w:eastAsia="en-US"/>
              </w:rPr>
              <w:t>Euronews România va fi un canal național de știri care va produce știri și actualități locale, naționale, regionale și internaționale în limba română, bazat pe principiile de jurnalism independent promovate de Euronews. Euronews România ajunge pe piața media competitivă din România, cu poziționarea sa unică prin care acoperă știrile naționale și internaționale din perspectiva sa europeană definitorie. Euronews România va produce jurnalism competitiv și responsabil, ancorat în valorile sale editoriale de obiectivitate, echilibru, acuratețe și corectitudine, urmând linia editorială a canalului - „All Views”.</w:t>
            </w:r>
          </w:p>
          <w:p w14:paraId="50F2625D" w14:textId="34CFD93F" w:rsidR="006921E5" w:rsidRPr="004D77B3" w:rsidRDefault="004D77B3" w:rsidP="004D77B3">
            <w:pPr>
              <w:pStyle w:val="NormalWeb"/>
              <w:spacing w:before="0" w:beforeAutospacing="0" w:after="0" w:afterAutospacing="0" w:line="276" w:lineRule="auto"/>
              <w:rPr>
                <w:rFonts w:eastAsiaTheme="minorHAnsi" w:cstheme="minorBidi"/>
                <w:bCs/>
                <w:sz w:val="22"/>
                <w:szCs w:val="22"/>
                <w:lang w:val="ro-RO" w:eastAsia="en-US"/>
              </w:rPr>
            </w:pPr>
            <w:r w:rsidRPr="004D77B3">
              <w:rPr>
                <w:rFonts w:eastAsiaTheme="minorHAnsi" w:cstheme="minorBidi"/>
                <w:bCs/>
                <w:sz w:val="22"/>
                <w:szCs w:val="22"/>
                <w:lang w:val="ro-RO" w:eastAsia="en-US"/>
              </w:rPr>
              <w:t>În ultimii doi ani, Euronews a lansat alte trei proiecte afiliate de marcă. Euronews România este primul afiliat de marcă lansat în Uniunea Europeană.</w:t>
            </w:r>
          </w:p>
          <w:p w14:paraId="0901BDB3" w14:textId="22D734DD" w:rsidR="006921E5" w:rsidRPr="0059195D" w:rsidRDefault="006921E5" w:rsidP="0095549F">
            <w:pPr>
              <w:pStyle w:val="NormalWeb"/>
              <w:spacing w:before="0" w:beforeAutospacing="0" w:after="0" w:afterAutospacing="0" w:line="276" w:lineRule="auto"/>
              <w:rPr>
                <w:color w:val="002060"/>
                <w:lang w:val="ro-RO"/>
              </w:rPr>
            </w:pPr>
          </w:p>
          <w:p w14:paraId="3513C04A" w14:textId="77777777" w:rsidR="006921E5" w:rsidRPr="0059195D" w:rsidRDefault="006921E5" w:rsidP="0095549F">
            <w:pPr>
              <w:pStyle w:val="NormalWeb"/>
              <w:spacing w:before="0" w:beforeAutospacing="0" w:after="0" w:afterAutospacing="0" w:line="276" w:lineRule="auto"/>
              <w:rPr>
                <w:color w:val="002060"/>
                <w:lang w:val="ro-RO"/>
              </w:rPr>
            </w:pPr>
          </w:p>
          <w:p w14:paraId="4F5BA6C7" w14:textId="1870D2CD" w:rsidR="006921E5" w:rsidRPr="0059195D" w:rsidRDefault="006921E5" w:rsidP="006921E5">
            <w:pPr>
              <w:pStyle w:val="07hyperlien"/>
              <w:jc w:val="center"/>
              <w:rPr>
                <w:color w:val="0070C0"/>
                <w:lang w:val="ro-RO"/>
              </w:rPr>
            </w:pPr>
            <w:r w:rsidRPr="0059195D">
              <w:rPr>
                <w:rFonts w:eastAsia="Arial"/>
                <w:bCs/>
                <w:color w:val="0070C0"/>
                <w:u w:val="none"/>
                <w:lang w:val="ro-RO" w:eastAsia="fr-FR"/>
              </w:rPr>
              <w:t>Urmăriți echipele Euronews și Africanews pe Twitter:</w:t>
            </w:r>
            <w:r w:rsidRPr="0059195D">
              <w:rPr>
                <w:color w:val="0070C0"/>
                <w:u w:val="none"/>
                <w:lang w:val="ro-RO"/>
              </w:rPr>
              <w:t xml:space="preserve"> </w:t>
            </w:r>
            <w:r w:rsidRPr="0059195D">
              <w:rPr>
                <w:color w:val="0070C0"/>
                <w:lang w:val="ro-RO"/>
              </w:rPr>
              <w:t>@euronewspress</w:t>
            </w:r>
            <w:r w:rsidRPr="0059195D">
              <w:rPr>
                <w:rStyle w:val="Hyperlink"/>
                <w:color w:val="0070C0"/>
                <w:lang w:val="ro-RO"/>
              </w:rPr>
              <w:t xml:space="preserve"> </w:t>
            </w:r>
            <w:r w:rsidRPr="0059195D">
              <w:rPr>
                <w:rFonts w:eastAsia="Arial"/>
                <w:bCs/>
                <w:color w:val="0070C0"/>
                <w:u w:val="none"/>
                <w:lang w:val="ro-RO" w:eastAsia="fr-FR"/>
              </w:rPr>
              <w:t xml:space="preserve">pentru știri de ultimă oră, urmăriți: </w:t>
            </w:r>
            <w:r w:rsidR="00943D10">
              <w:fldChar w:fldCharType="begin"/>
            </w:r>
            <w:r w:rsidR="00943D10">
              <w:instrText xml:space="preserve"> HYPERLINK "https://twitter.com/euronews" </w:instrText>
            </w:r>
            <w:r w:rsidR="00943D10">
              <w:fldChar w:fldCharType="separate"/>
            </w:r>
            <w:r w:rsidRPr="0059195D">
              <w:rPr>
                <w:rStyle w:val="Hyperlink"/>
                <w:color w:val="0070C0"/>
                <w:lang w:val="ro-RO"/>
              </w:rPr>
              <w:t>@euronews</w:t>
            </w:r>
            <w:r w:rsidR="00943D10">
              <w:rPr>
                <w:rStyle w:val="Hyperlink"/>
                <w:color w:val="0070C0"/>
                <w:lang w:val="ro-RO"/>
              </w:rPr>
              <w:fldChar w:fldCharType="end"/>
            </w:r>
            <w:r w:rsidRPr="0059195D">
              <w:rPr>
                <w:color w:val="0070C0"/>
                <w:u w:val="none"/>
                <w:lang w:val="ro-RO"/>
              </w:rPr>
              <w:t xml:space="preserve">  </w:t>
            </w:r>
            <w:hyperlink r:id="rId18" w:history="1">
              <w:r w:rsidRPr="0059195D">
                <w:rPr>
                  <w:rStyle w:val="Hyperlink"/>
                  <w:color w:val="0070C0"/>
                  <w:lang w:val="ro-RO"/>
                </w:rPr>
                <w:t>@africanews</w:t>
              </w:r>
            </w:hyperlink>
          </w:p>
          <w:p w14:paraId="0A19EDC6" w14:textId="77777777" w:rsidR="006921E5" w:rsidRPr="0059195D" w:rsidRDefault="006921E5" w:rsidP="006921E5">
            <w:pPr>
              <w:pStyle w:val="Boilerplate"/>
              <w:jc w:val="center"/>
              <w:rPr>
                <w:b/>
                <w:lang w:val="ro-RO"/>
              </w:rPr>
            </w:pPr>
          </w:p>
          <w:p w14:paraId="1FC3715D" w14:textId="77777777" w:rsidR="006921E5" w:rsidRPr="0059195D" w:rsidRDefault="006921E5" w:rsidP="006921E5">
            <w:pPr>
              <w:pStyle w:val="Boilerplate"/>
              <w:jc w:val="center"/>
              <w:rPr>
                <w:b/>
                <w:lang w:val="ro-RO"/>
              </w:rPr>
            </w:pPr>
          </w:p>
          <w:p w14:paraId="27E0CB9D" w14:textId="77777777" w:rsidR="006921E5" w:rsidRPr="0059195D" w:rsidRDefault="006921E5" w:rsidP="006921E5">
            <w:pPr>
              <w:pStyle w:val="Boilerplate"/>
              <w:jc w:val="center"/>
              <w:rPr>
                <w:b/>
                <w:lang w:val="ro-RO"/>
              </w:rPr>
            </w:pPr>
            <w:r w:rsidRPr="0059195D">
              <w:rPr>
                <w:b/>
                <w:lang w:val="ro-RO"/>
              </w:rPr>
              <w:t xml:space="preserve">Media contact: </w:t>
            </w:r>
            <w:r w:rsidRPr="0059195D">
              <w:rPr>
                <w:b/>
                <w:lang w:val="ro-RO"/>
              </w:rPr>
              <w:br/>
            </w:r>
          </w:p>
          <w:p w14:paraId="22412CDA" w14:textId="77777777" w:rsidR="004D77B3" w:rsidRPr="004D77B3" w:rsidRDefault="004D77B3" w:rsidP="004D77B3">
            <w:pPr>
              <w:pStyle w:val="Boilerplate"/>
              <w:jc w:val="center"/>
            </w:pPr>
            <w:r w:rsidRPr="004D77B3">
              <w:t xml:space="preserve">Alin </w:t>
            </w:r>
            <w:proofErr w:type="spellStart"/>
            <w:r w:rsidRPr="004D77B3">
              <w:t>Matei</w:t>
            </w:r>
            <w:proofErr w:type="spellEnd"/>
          </w:p>
          <w:p w14:paraId="39627D10" w14:textId="77777777" w:rsidR="004D77B3" w:rsidRPr="004D77B3" w:rsidRDefault="004D77B3" w:rsidP="004D77B3">
            <w:pPr>
              <w:pStyle w:val="Boilerplate"/>
              <w:jc w:val="center"/>
              <w:rPr>
                <w:lang w:val="en-US"/>
              </w:rPr>
            </w:pPr>
            <w:r w:rsidRPr="004D77B3">
              <w:t>Marketing &amp; Communication</w:t>
            </w:r>
          </w:p>
          <w:p w14:paraId="1264AECC" w14:textId="77777777" w:rsidR="004D77B3" w:rsidRPr="004D77B3" w:rsidRDefault="004D77B3" w:rsidP="004D77B3">
            <w:pPr>
              <w:pStyle w:val="Boilerplate"/>
              <w:jc w:val="center"/>
            </w:pPr>
            <w:r w:rsidRPr="004D77B3">
              <w:t>+4 (0)7 45 00 77 08</w:t>
            </w:r>
          </w:p>
          <w:p w14:paraId="3B9295BC" w14:textId="77777777" w:rsidR="004D77B3" w:rsidRPr="004D77B3" w:rsidRDefault="00934314" w:rsidP="004D77B3">
            <w:pPr>
              <w:pStyle w:val="Boilerplate"/>
              <w:jc w:val="center"/>
            </w:pPr>
            <w:hyperlink r:id="rId19" w:history="1">
              <w:r w:rsidR="004D77B3" w:rsidRPr="004D77B3">
                <w:rPr>
                  <w:rStyle w:val="Hyperlink"/>
                </w:rPr>
                <w:t>alin.matei@upb.ro</w:t>
              </w:r>
            </w:hyperlink>
          </w:p>
          <w:p w14:paraId="2E264222" w14:textId="30C75DDD" w:rsidR="006921E5" w:rsidRPr="0059195D" w:rsidRDefault="006921E5" w:rsidP="0095549F">
            <w:pPr>
              <w:pStyle w:val="NormalWeb"/>
              <w:spacing w:before="0" w:beforeAutospacing="0" w:after="0" w:afterAutospacing="0" w:line="276" w:lineRule="auto"/>
              <w:rPr>
                <w:color w:val="002060"/>
                <w:lang w:val="ro-RO"/>
              </w:rPr>
            </w:pPr>
          </w:p>
        </w:tc>
      </w:tr>
    </w:tbl>
    <w:p w14:paraId="1A76DC6C" w14:textId="007E2D43" w:rsidR="0009483F" w:rsidRPr="0059195D" w:rsidRDefault="0009483F">
      <w:pPr>
        <w:spacing w:after="160" w:line="259" w:lineRule="auto"/>
        <w:jc w:val="left"/>
        <w:rPr>
          <w:rFonts w:cs="Arial"/>
          <w:sz w:val="16"/>
          <w:szCs w:val="16"/>
          <w:lang w:val="ro-RO"/>
        </w:rPr>
      </w:pPr>
    </w:p>
    <w:p w14:paraId="5CF2DA19" w14:textId="77777777" w:rsidR="0009483F" w:rsidRPr="0059195D" w:rsidRDefault="0009483F" w:rsidP="006921E5">
      <w:pPr>
        <w:spacing w:after="120" w:line="240" w:lineRule="auto"/>
        <w:ind w:left="142"/>
        <w:rPr>
          <w:rFonts w:cs="Arial"/>
          <w:b/>
          <w:color w:val="0070C0"/>
          <w:sz w:val="18"/>
          <w:szCs w:val="18"/>
          <w:lang w:val="ro-RO"/>
        </w:rPr>
      </w:pPr>
      <w:r w:rsidRPr="0059195D">
        <w:rPr>
          <w:rFonts w:cs="Arial"/>
          <w:b/>
          <w:color w:val="0070C0"/>
          <w:sz w:val="18"/>
          <w:szCs w:val="18"/>
          <w:lang w:val="ro-RO"/>
        </w:rPr>
        <w:t>Euronews</w:t>
      </w:r>
    </w:p>
    <w:p w14:paraId="54AE1727" w14:textId="77777777" w:rsidR="0009483F" w:rsidRPr="0059195D" w:rsidRDefault="0009483F" w:rsidP="006921E5">
      <w:pPr>
        <w:spacing w:after="120" w:line="240" w:lineRule="auto"/>
        <w:ind w:left="142"/>
        <w:rPr>
          <w:rFonts w:eastAsia="Arial" w:cs="Arial"/>
          <w:sz w:val="18"/>
          <w:szCs w:val="18"/>
          <w:lang w:val="ro-RO" w:eastAsia="fr-FR"/>
        </w:rPr>
      </w:pPr>
      <w:r w:rsidRPr="0059195D">
        <w:rPr>
          <w:rFonts w:eastAsia="Arial" w:cs="Arial"/>
          <w:sz w:val="18"/>
          <w:szCs w:val="18"/>
          <w:lang w:val="ro-RO" w:eastAsia="fr-FR"/>
        </w:rPr>
        <w:t>Euronews este cel mai important canal internațional de știri din Europa. Misiunea sa este să încurajeze oamenii să-și formeze propria opinie. Euronews este complet imparțial și încearcă să ofere o varietate cât mai mare de perspective: Euronews reprezintă „All views” (Toate opiniile).</w:t>
      </w:r>
    </w:p>
    <w:p w14:paraId="35BB140D" w14:textId="77777777" w:rsidR="0009483F" w:rsidRPr="0059195D" w:rsidRDefault="0009483F" w:rsidP="006921E5">
      <w:pPr>
        <w:pStyle w:val="NormalWeb"/>
        <w:spacing w:after="120" w:afterAutospacing="0"/>
        <w:ind w:left="142"/>
        <w:rPr>
          <w:sz w:val="18"/>
          <w:szCs w:val="18"/>
          <w:lang w:val="ro-RO"/>
        </w:rPr>
      </w:pPr>
      <w:r w:rsidRPr="0059195D">
        <w:rPr>
          <w:sz w:val="18"/>
          <w:szCs w:val="18"/>
          <w:lang w:val="ro-RO"/>
        </w:rPr>
        <w:t>De la lansarea sa în 1993 în Lyon (Franța), Euronews a oferit știri imparțiale prin care a câștigat încrederea publicului din întreaga lume. Disponibil în aproape 400 milioane de locuințe din 160 țări, inclusiv 67% din casele din Uniunea Europeană și Marea Britanie, canalul ajunge la peste 140 milioane de persoane lunar, prin televiziune sau platforme digitale.</w:t>
      </w:r>
    </w:p>
    <w:p w14:paraId="64FD0B3D" w14:textId="77777777" w:rsidR="0009483F" w:rsidRPr="0059195D" w:rsidRDefault="0009483F" w:rsidP="006921E5">
      <w:pPr>
        <w:pStyle w:val="NormalWeb"/>
        <w:spacing w:after="120" w:afterAutospacing="0"/>
        <w:ind w:left="142"/>
        <w:rPr>
          <w:sz w:val="18"/>
          <w:szCs w:val="18"/>
          <w:lang w:val="ro-RO"/>
        </w:rPr>
      </w:pPr>
      <w:r w:rsidRPr="0059195D">
        <w:rPr>
          <w:sz w:val="18"/>
          <w:szCs w:val="18"/>
          <w:lang w:val="ro-RO"/>
        </w:rPr>
        <w:t xml:space="preserve">În 2017, Euronews și-a extins oferta prin lansarea canalului în 12 limbi, cu o abordare „glocală” a știrilor: Euronews continuă să crească la nivel mondial și oferă conținut adaptat așteptărilor publicului local. Pe lângă acoperirea permanentă a programului de știri, Euronews a pus accent și pe emisiuni centrate pe știință, climă, afaceri, informații de actualitate și cultură, atât la TV, cât și prin platformele sale digitale. </w:t>
      </w:r>
    </w:p>
    <w:p w14:paraId="5AA51F2A" w14:textId="77777777" w:rsidR="0009483F" w:rsidRPr="0059195D" w:rsidRDefault="0009483F" w:rsidP="006921E5">
      <w:pPr>
        <w:pStyle w:val="NormalWeb"/>
        <w:spacing w:after="120" w:afterAutospacing="0"/>
        <w:ind w:left="142"/>
        <w:rPr>
          <w:sz w:val="18"/>
          <w:szCs w:val="18"/>
          <w:lang w:val="ro-RO"/>
        </w:rPr>
      </w:pPr>
      <w:r w:rsidRPr="0059195D">
        <w:rPr>
          <w:sz w:val="18"/>
          <w:szCs w:val="18"/>
          <w:lang w:val="ro-RO"/>
        </w:rPr>
        <w:t xml:space="preserve">Cu o echipă de 400 de jurnaliști având peste 30 de naționalități diferite, cele 12 ediții ale Euronews prezintă știrile europene și mondiale 24/7 în arabă, engleză, franceză, germană, greacă, maghiară, italiană, persană, portugheză, rusă, spaniolă și turcă.  </w:t>
      </w:r>
    </w:p>
    <w:p w14:paraId="0BA97FB4" w14:textId="77777777" w:rsidR="0009483F" w:rsidRPr="0059195D" w:rsidRDefault="0009483F" w:rsidP="006921E5">
      <w:pPr>
        <w:pStyle w:val="NormalWeb"/>
        <w:spacing w:after="120" w:afterAutospacing="0"/>
        <w:ind w:left="142"/>
        <w:rPr>
          <w:sz w:val="18"/>
          <w:szCs w:val="18"/>
          <w:lang w:val="ro-RO"/>
        </w:rPr>
      </w:pPr>
      <w:r w:rsidRPr="0059195D">
        <w:rPr>
          <w:sz w:val="18"/>
          <w:szCs w:val="18"/>
          <w:lang w:val="ro-RO"/>
        </w:rPr>
        <w:t>Cu sediul în Lyon, Euronews are birouri (editoriale și/sau comerciale) și în Bruxelles, Atena, Budapesta, Berlin, Londra, Paris, Luanda, Johannesburg, Emiratele Arabe Unite și Singapore. Din 2018, a lansat patru proiecte afiliate de marcă, printre care și Euronews Romania.</w:t>
      </w:r>
    </w:p>
    <w:p w14:paraId="0094D005" w14:textId="77777777" w:rsidR="0009483F" w:rsidRPr="0059195D" w:rsidRDefault="0009483F" w:rsidP="006921E5">
      <w:pPr>
        <w:pStyle w:val="NormalWeb"/>
        <w:spacing w:before="0" w:beforeAutospacing="0" w:after="120" w:afterAutospacing="0"/>
        <w:ind w:left="142"/>
        <w:rPr>
          <w:sz w:val="18"/>
          <w:szCs w:val="18"/>
          <w:lang w:val="ro-RO"/>
        </w:rPr>
      </w:pPr>
      <w:r w:rsidRPr="0059195D">
        <w:rPr>
          <w:sz w:val="18"/>
          <w:szCs w:val="18"/>
          <w:lang w:val="ro-RO"/>
        </w:rPr>
        <w:t xml:space="preserve">In 2016, grupul Euronews a lansat canalul Africanews, primul canal de știri pan-African multilingv și independent. </w:t>
      </w:r>
    </w:p>
    <w:p w14:paraId="71517BF5" w14:textId="77777777" w:rsidR="0009483F" w:rsidRPr="0059195D" w:rsidRDefault="00934314" w:rsidP="006921E5">
      <w:pPr>
        <w:pStyle w:val="NormalWeb"/>
        <w:spacing w:before="0" w:beforeAutospacing="0" w:after="120" w:afterAutospacing="0"/>
        <w:ind w:left="142"/>
        <w:rPr>
          <w:rStyle w:val="Hyperlink"/>
          <w:color w:val="0070C0"/>
          <w:sz w:val="18"/>
          <w:szCs w:val="18"/>
          <w:lang w:val="ro-RO"/>
        </w:rPr>
      </w:pPr>
      <w:hyperlink r:id="rId20" w:history="1">
        <w:r w:rsidR="0009483F" w:rsidRPr="0059195D">
          <w:rPr>
            <w:rStyle w:val="Hyperlink"/>
            <w:color w:val="0070C0"/>
            <w:sz w:val="18"/>
            <w:szCs w:val="18"/>
            <w:lang w:val="ro-RO"/>
          </w:rPr>
          <w:t>www.euronews.com</w:t>
        </w:r>
      </w:hyperlink>
      <w:r w:rsidR="0009483F" w:rsidRPr="0059195D">
        <w:rPr>
          <w:lang w:val="ro-RO"/>
        </w:rPr>
        <w:t xml:space="preserve">     </w:t>
      </w:r>
      <w:hyperlink r:id="rId21" w:history="1">
        <w:r w:rsidR="0009483F" w:rsidRPr="0059195D">
          <w:rPr>
            <w:rStyle w:val="Hyperlink"/>
            <w:color w:val="0070C0"/>
            <w:sz w:val="18"/>
            <w:szCs w:val="18"/>
            <w:lang w:val="ro-RO"/>
          </w:rPr>
          <w:t>www.africanews.com</w:t>
        </w:r>
      </w:hyperlink>
    </w:p>
    <w:p w14:paraId="432DCFF7" w14:textId="77777777" w:rsidR="0009483F" w:rsidRPr="0059195D" w:rsidRDefault="0009483F" w:rsidP="006921E5">
      <w:pPr>
        <w:pStyle w:val="Boilerplate"/>
        <w:spacing w:after="120"/>
        <w:ind w:left="142"/>
        <w:rPr>
          <w:color w:val="002060"/>
          <w:lang w:val="ro-RO"/>
        </w:rPr>
      </w:pPr>
    </w:p>
    <w:p w14:paraId="4F901C7C" w14:textId="18C57AE8" w:rsidR="0009483F" w:rsidRPr="0059195D" w:rsidRDefault="0009483F" w:rsidP="006921E5">
      <w:pPr>
        <w:spacing w:after="120" w:line="240" w:lineRule="auto"/>
        <w:ind w:left="142"/>
        <w:rPr>
          <w:rFonts w:cs="Arial"/>
          <w:b/>
          <w:color w:val="0070C0"/>
          <w:sz w:val="18"/>
          <w:szCs w:val="18"/>
          <w:lang w:val="ro-RO"/>
        </w:rPr>
      </w:pPr>
      <w:r w:rsidRPr="0059195D">
        <w:rPr>
          <w:rFonts w:cs="Arial"/>
          <w:b/>
          <w:color w:val="0070C0"/>
          <w:sz w:val="18"/>
          <w:szCs w:val="18"/>
          <w:lang w:val="ro-RO"/>
        </w:rPr>
        <w:lastRenderedPageBreak/>
        <w:t>Universitatea Politehnica din București</w:t>
      </w:r>
    </w:p>
    <w:p w14:paraId="5ED71E1F" w14:textId="77777777" w:rsidR="0009483F" w:rsidRPr="0059195D" w:rsidRDefault="0009483F" w:rsidP="006921E5">
      <w:pPr>
        <w:pStyle w:val="BodyText"/>
        <w:spacing w:after="120"/>
        <w:ind w:left="142"/>
        <w:jc w:val="both"/>
        <w:rPr>
          <w:lang w:val="ro-RO" w:eastAsia="fr-FR"/>
        </w:rPr>
      </w:pPr>
      <w:r w:rsidRPr="0059195D">
        <w:rPr>
          <w:lang w:val="ro-RO" w:eastAsia="fr-FR"/>
        </w:rPr>
        <w:t>Fondată în 1818, cu scopul de a sprijini dezvoltarea industrială a regiunii, Universitatea POLITEHNICA din București a fost de-a lungul celor peste două secole de existență principalul generator de resurse umane pentru România și nu numai.</w:t>
      </w:r>
    </w:p>
    <w:p w14:paraId="34C25791" w14:textId="77777777" w:rsidR="0009483F" w:rsidRPr="0059195D" w:rsidRDefault="0009483F" w:rsidP="006921E5">
      <w:pPr>
        <w:pStyle w:val="BodyText"/>
        <w:spacing w:before="1" w:after="120"/>
        <w:ind w:left="142"/>
        <w:jc w:val="both"/>
        <w:rPr>
          <w:lang w:val="ro-RO" w:eastAsia="fr-FR"/>
        </w:rPr>
      </w:pPr>
      <w:r w:rsidRPr="0059195D">
        <w:rPr>
          <w:lang w:val="ro-RO" w:eastAsia="fr-FR"/>
        </w:rPr>
        <w:t>Astăzi, cu cei peste 30.000 de studenți și mai mult de 3.000 de angajați care își desfășoară activitatea în 15 facultăți și peste 300 de programe de studii, la nivelul celor trei cicluri universitare, UPB a devenit una dintre cele mai prestigioase universități tehnice din centrul și estul Europei. Oferind programe de studii în limbile franceză, engleză și germană și colaborând cu instituții de învățământ superior, entități de cercetare și companii din peste 100 țări, vizibilitatea internațională a comunității UPB sporește în fiecare an. Astfel, universitatea este în prezent membră în majoritatea organizațiilor internaționale sau europene relevante în domeniul învățământului superior și cercetării, în multe dintre acestea la nivel de management.</w:t>
      </w:r>
    </w:p>
    <w:p w14:paraId="641E5ECD" w14:textId="77777777" w:rsidR="0009483F" w:rsidRPr="0059195D" w:rsidRDefault="0009483F" w:rsidP="006921E5">
      <w:pPr>
        <w:pStyle w:val="BodyText"/>
        <w:spacing w:after="120"/>
        <w:ind w:left="142"/>
        <w:jc w:val="both"/>
        <w:rPr>
          <w:lang w:val="ro-RO" w:eastAsia="fr-FR"/>
        </w:rPr>
      </w:pPr>
      <w:r w:rsidRPr="0059195D">
        <w:rPr>
          <w:lang w:val="ro-RO" w:eastAsia="fr-FR"/>
        </w:rPr>
        <w:t>Politehnica din București nu înseamnă astăzi numai educație de calitate, dar este și un impresionant centru de cercetare, în care se regăsesc peste 150 de laboratoare dotate la cel mai înalt nivel tehnologic și care atras peste 700 de milioane de euro investiții în infrastructura de cercetare și resursa umană în ultima decadă.</w:t>
      </w:r>
    </w:p>
    <w:p w14:paraId="1EADBA82" w14:textId="77777777" w:rsidR="0009483F" w:rsidRPr="0059195D" w:rsidRDefault="0009483F" w:rsidP="006921E5">
      <w:pPr>
        <w:pStyle w:val="BodyText"/>
        <w:spacing w:after="120"/>
        <w:ind w:left="142"/>
        <w:jc w:val="both"/>
        <w:rPr>
          <w:lang w:val="ro-RO" w:eastAsia="fr-FR"/>
        </w:rPr>
      </w:pPr>
      <w:r w:rsidRPr="0059195D">
        <w:rPr>
          <w:lang w:val="ro-RO" w:eastAsia="fr-FR"/>
        </w:rPr>
        <w:t>Adaptarea permanentă a programelor de studii în conformitate cu progresul științific și tehnologic, orientarea către dezvoltarea abilităților practice ale absolvenților și preocuparea pentru dezvoltarea de soluții tehnice pentru diferite provocări cu care economia, industria sau societatea se confruntă, fac din UPB un partener preferat de majoritatea companiilor importante din România, dar și de autoritățile publice. Ca o urmare firească, peste 95% dintre absolvenții UPB își găsesc un loc de muncă la absolvirea studiilor.</w:t>
      </w:r>
    </w:p>
    <w:p w14:paraId="5CD57A82" w14:textId="77777777" w:rsidR="0009483F" w:rsidRPr="0059195D" w:rsidRDefault="0009483F" w:rsidP="006921E5">
      <w:pPr>
        <w:pStyle w:val="BodyText"/>
        <w:spacing w:after="120"/>
        <w:ind w:left="142"/>
        <w:jc w:val="both"/>
        <w:rPr>
          <w:lang w:val="ro-RO" w:eastAsia="fr-FR"/>
        </w:rPr>
      </w:pPr>
      <w:r w:rsidRPr="0059195D">
        <w:rPr>
          <w:lang w:val="ro-RO" w:eastAsia="fr-FR"/>
        </w:rPr>
        <w:t>Campusul UPB, situat în centrul Bucureștiului și întins pe o suprafață de peste 100 ha, pe lângă spațiile destinate activităților didactice și de cercetare, include 16.000 locuri de cazare pentru studenți și cadrele didactice, baze sportive, cantine, dar și o centrală de co-generare a energiei electrice, care nu este doar un excelent laborator pentru studenți, ci face din universitate un jucător pe piața de energie. Nu în ultimul rând, UPB dispune de un centru de conferințe cu o aulă de 1.200 de locuri, spații pentru reuniuni, prezentări și expoziții, hotel, restaurante, totalizând aproximativ 20.000mp.</w:t>
      </w:r>
    </w:p>
    <w:p w14:paraId="4879B912" w14:textId="77777777" w:rsidR="0009483F" w:rsidRPr="0059195D" w:rsidRDefault="00934314" w:rsidP="006921E5">
      <w:pPr>
        <w:pStyle w:val="BodyText"/>
        <w:spacing w:after="120"/>
        <w:ind w:left="142"/>
        <w:rPr>
          <w:lang w:val="ro-RO"/>
        </w:rPr>
      </w:pPr>
      <w:hyperlink r:id="rId22">
        <w:r w:rsidR="0009483F" w:rsidRPr="0059195D">
          <w:rPr>
            <w:color w:val="0000FF"/>
            <w:u w:val="single" w:color="0000FF"/>
            <w:lang w:val="ro-RO"/>
          </w:rPr>
          <w:t>www.upb.ro</w:t>
        </w:r>
      </w:hyperlink>
    </w:p>
    <w:p w14:paraId="2EDCE571" w14:textId="77777777" w:rsidR="00284EA9" w:rsidRPr="0059195D" w:rsidRDefault="00284EA9" w:rsidP="006921E5">
      <w:pPr>
        <w:ind w:left="142"/>
        <w:rPr>
          <w:rFonts w:cs="Arial"/>
          <w:sz w:val="16"/>
          <w:szCs w:val="16"/>
          <w:lang w:val="ro-RO"/>
        </w:rPr>
      </w:pPr>
    </w:p>
    <w:sectPr w:rsidR="00284EA9" w:rsidRPr="0059195D" w:rsidSect="009E178C">
      <w:headerReference w:type="default" r:id="rId23"/>
      <w:footerReference w:type="default" r:id="rId24"/>
      <w:pgSz w:w="11906" w:h="16838"/>
      <w:pgMar w:top="1417" w:right="1417" w:bottom="1417" w:left="1417" w:header="73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AC589" w14:textId="77777777" w:rsidR="00934314" w:rsidRDefault="00934314" w:rsidP="00924CBF">
      <w:pPr>
        <w:spacing w:line="240" w:lineRule="auto"/>
      </w:pPr>
      <w:r>
        <w:separator/>
      </w:r>
    </w:p>
  </w:endnote>
  <w:endnote w:type="continuationSeparator" w:id="0">
    <w:p w14:paraId="44C984F4" w14:textId="77777777" w:rsidR="00934314" w:rsidRDefault="00934314" w:rsidP="00924C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1"/>
      <w:tblW w:w="89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416A"/>
      <w:tblLayout w:type="fixed"/>
      <w:tblCellMar>
        <w:left w:w="0" w:type="dxa"/>
        <w:right w:w="0" w:type="dxa"/>
      </w:tblCellMar>
      <w:tblLook w:val="04A0" w:firstRow="1" w:lastRow="0" w:firstColumn="1" w:lastColumn="0" w:noHBand="0" w:noVBand="1"/>
    </w:tblPr>
    <w:tblGrid>
      <w:gridCol w:w="2530"/>
      <w:gridCol w:w="646"/>
      <w:gridCol w:w="646"/>
      <w:gridCol w:w="646"/>
      <w:gridCol w:w="646"/>
      <w:gridCol w:w="646"/>
      <w:gridCol w:w="646"/>
      <w:gridCol w:w="646"/>
      <w:gridCol w:w="646"/>
      <w:gridCol w:w="646"/>
      <w:gridCol w:w="648"/>
    </w:tblGrid>
    <w:tr w:rsidR="0095781F" w:rsidRPr="00871297" w14:paraId="5C5E007A" w14:textId="77777777" w:rsidTr="004147B4">
      <w:trPr>
        <w:jc w:val="center"/>
      </w:trPr>
      <w:tc>
        <w:tcPr>
          <w:tcW w:w="2530" w:type="dxa"/>
          <w:vMerge w:val="restart"/>
          <w:shd w:val="clear" w:color="auto" w:fill="00416A"/>
        </w:tcPr>
        <w:p w14:paraId="02F531E5" w14:textId="77777777" w:rsidR="0095781F" w:rsidRPr="00871297" w:rsidRDefault="0095781F" w:rsidP="0095781F">
          <w:pPr>
            <w:tabs>
              <w:tab w:val="center" w:pos="4536"/>
              <w:tab w:val="right" w:pos="9072"/>
            </w:tabs>
            <w:spacing w:line="240" w:lineRule="auto"/>
            <w:jc w:val="left"/>
          </w:pPr>
          <w:r w:rsidRPr="00871297">
            <w:rPr>
              <w:noProof/>
              <w:lang w:val="fr-FR" w:eastAsia="fr-FR"/>
            </w:rPr>
            <w:drawing>
              <wp:inline distT="0" distB="0" distL="0" distR="0" wp14:anchorId="035FEB08" wp14:editId="11C83BF2">
                <wp:extent cx="1592580" cy="593090"/>
                <wp:effectExtent l="0" t="0" r="7620" b="0"/>
                <wp:docPr id="3" name="Image 3" descr="P:\ExternalRelations\PressAndPublicRelations\StagiairePPR\Press releases_in progress\new model press release\new pics branding 2016\communique_footer_euronews.com_uni.jp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xternalRelations\PressAndPublicRelations\StagiairePPR\Press releases_in progress\new model press release\new pics branding 2016\communique_footer_euronews.com_uni.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2580" cy="593090"/>
                        </a:xfrm>
                        <a:prstGeom prst="rect">
                          <a:avLst/>
                        </a:prstGeom>
                        <a:noFill/>
                        <a:ln>
                          <a:noFill/>
                        </a:ln>
                      </pic:spPr>
                    </pic:pic>
                  </a:graphicData>
                </a:graphic>
              </wp:inline>
            </w:drawing>
          </w:r>
        </w:p>
      </w:tc>
      <w:tc>
        <w:tcPr>
          <w:tcW w:w="6462" w:type="dxa"/>
          <w:gridSpan w:val="10"/>
          <w:shd w:val="clear" w:color="auto" w:fill="00416A"/>
        </w:tcPr>
        <w:p w14:paraId="1387D0B2" w14:textId="77777777" w:rsidR="0095781F" w:rsidRPr="00871297" w:rsidRDefault="0095781F" w:rsidP="0095781F">
          <w:pPr>
            <w:tabs>
              <w:tab w:val="center" w:pos="4536"/>
              <w:tab w:val="right" w:pos="9072"/>
            </w:tabs>
            <w:spacing w:line="240" w:lineRule="auto"/>
            <w:jc w:val="center"/>
          </w:pPr>
          <w:r w:rsidRPr="00871297">
            <w:rPr>
              <w:noProof/>
              <w:lang w:val="fr-FR" w:eastAsia="fr-FR"/>
            </w:rPr>
            <w:drawing>
              <wp:inline distT="0" distB="0" distL="0" distR="0" wp14:anchorId="49B06291" wp14:editId="0EC24299">
                <wp:extent cx="4094480" cy="301625"/>
                <wp:effectExtent l="0" t="0" r="1270" b="3175"/>
                <wp:docPr id="6" name="Image 6" descr="P:\ExternalRelations\PressAndPublicRelations\StagiairePPR\Press releases_in progress\new model press release\new pics branding 2016\communique_footer_euronews.apps_uni.jp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xternalRelations\PressAndPublicRelations\StagiairePPR\Press releases_in progress\new model press release\new pics branding 2016\communique_footer_euronews.apps_uni.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94480" cy="301625"/>
                        </a:xfrm>
                        <a:prstGeom prst="rect">
                          <a:avLst/>
                        </a:prstGeom>
                        <a:noFill/>
                        <a:ln>
                          <a:noFill/>
                        </a:ln>
                      </pic:spPr>
                    </pic:pic>
                  </a:graphicData>
                </a:graphic>
              </wp:inline>
            </w:drawing>
          </w:r>
        </w:p>
      </w:tc>
    </w:tr>
    <w:tr w:rsidR="0095781F" w:rsidRPr="00871297" w14:paraId="053664FA" w14:textId="77777777" w:rsidTr="004147B4">
      <w:trPr>
        <w:jc w:val="center"/>
      </w:trPr>
      <w:tc>
        <w:tcPr>
          <w:tcW w:w="2530" w:type="dxa"/>
          <w:vMerge/>
          <w:shd w:val="clear" w:color="auto" w:fill="00416A"/>
        </w:tcPr>
        <w:p w14:paraId="1D452190" w14:textId="77777777" w:rsidR="0095781F" w:rsidRPr="00871297" w:rsidRDefault="0095781F" w:rsidP="0095781F">
          <w:pPr>
            <w:tabs>
              <w:tab w:val="center" w:pos="4536"/>
              <w:tab w:val="right" w:pos="9072"/>
            </w:tabs>
            <w:spacing w:line="240" w:lineRule="auto"/>
          </w:pPr>
        </w:p>
      </w:tc>
      <w:tc>
        <w:tcPr>
          <w:tcW w:w="646" w:type="dxa"/>
          <w:shd w:val="clear" w:color="auto" w:fill="00416A"/>
        </w:tcPr>
        <w:p w14:paraId="0025519B" w14:textId="77777777" w:rsidR="0095781F" w:rsidRPr="00871297" w:rsidRDefault="0095781F" w:rsidP="0095781F">
          <w:pPr>
            <w:tabs>
              <w:tab w:val="center" w:pos="4536"/>
              <w:tab w:val="right" w:pos="9072"/>
            </w:tabs>
            <w:spacing w:line="240" w:lineRule="auto"/>
            <w:jc w:val="center"/>
            <w:rPr>
              <w:noProof/>
              <w:color w:val="003865"/>
              <w:lang w:eastAsia="fr-FR"/>
            </w:rPr>
          </w:pPr>
          <w:r w:rsidRPr="00871297">
            <w:rPr>
              <w:noProof/>
              <w:color w:val="003865"/>
              <w:lang w:val="fr-FR" w:eastAsia="fr-FR"/>
            </w:rPr>
            <w:drawing>
              <wp:inline distT="0" distB="0" distL="0" distR="0" wp14:anchorId="4D81ACF7" wp14:editId="02D56137">
                <wp:extent cx="252000" cy="252000"/>
                <wp:effectExtent l="0" t="0" r="0" b="0"/>
                <wp:docPr id="17" name="Image 1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b.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646" w:type="dxa"/>
          <w:shd w:val="clear" w:color="auto" w:fill="00416A"/>
          <w:vAlign w:val="center"/>
        </w:tcPr>
        <w:p w14:paraId="32B854F1" w14:textId="77777777" w:rsidR="0095781F" w:rsidRPr="00871297" w:rsidRDefault="0095781F" w:rsidP="0095781F">
          <w:pPr>
            <w:tabs>
              <w:tab w:val="center" w:pos="4536"/>
              <w:tab w:val="right" w:pos="9072"/>
            </w:tabs>
            <w:spacing w:line="240" w:lineRule="auto"/>
            <w:jc w:val="center"/>
            <w:rPr>
              <w:color w:val="003865"/>
            </w:rPr>
          </w:pPr>
          <w:r w:rsidRPr="00871297">
            <w:rPr>
              <w:noProof/>
              <w:color w:val="003865"/>
              <w:lang w:val="fr-FR" w:eastAsia="fr-FR"/>
            </w:rPr>
            <w:drawing>
              <wp:inline distT="0" distB="0" distL="0" distR="0" wp14:anchorId="4EFF3A85" wp14:editId="3074DB5C">
                <wp:extent cx="252000" cy="252000"/>
                <wp:effectExtent l="0" t="0" r="0" b="0"/>
                <wp:docPr id="18" name="Image 18">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witt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646" w:type="dxa"/>
          <w:shd w:val="clear" w:color="auto" w:fill="00416A"/>
          <w:vAlign w:val="center"/>
        </w:tcPr>
        <w:p w14:paraId="649F6CC7" w14:textId="77777777" w:rsidR="0095781F" w:rsidRPr="00871297" w:rsidRDefault="0095781F" w:rsidP="0095781F">
          <w:pPr>
            <w:tabs>
              <w:tab w:val="center" w:pos="4536"/>
              <w:tab w:val="right" w:pos="9072"/>
            </w:tabs>
            <w:spacing w:line="240" w:lineRule="auto"/>
            <w:jc w:val="center"/>
            <w:rPr>
              <w:color w:val="003865"/>
            </w:rPr>
          </w:pPr>
          <w:r w:rsidRPr="00871297">
            <w:rPr>
              <w:noProof/>
              <w:color w:val="003865"/>
              <w:lang w:val="fr-FR" w:eastAsia="fr-FR"/>
            </w:rPr>
            <w:drawing>
              <wp:inline distT="0" distB="0" distL="0" distR="0" wp14:anchorId="0E101724" wp14:editId="1A5474D5">
                <wp:extent cx="252000" cy="252000"/>
                <wp:effectExtent l="0" t="0" r="0" b="0"/>
                <wp:docPr id="19" name="Image 1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oogleplu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646" w:type="dxa"/>
          <w:shd w:val="clear" w:color="auto" w:fill="00416A"/>
          <w:vAlign w:val="center"/>
        </w:tcPr>
        <w:p w14:paraId="531D049B" w14:textId="77777777" w:rsidR="0095781F" w:rsidRPr="00871297" w:rsidRDefault="0095781F" w:rsidP="0095781F">
          <w:pPr>
            <w:tabs>
              <w:tab w:val="center" w:pos="4536"/>
              <w:tab w:val="right" w:pos="9072"/>
            </w:tabs>
            <w:spacing w:line="240" w:lineRule="auto"/>
            <w:jc w:val="center"/>
            <w:rPr>
              <w:color w:val="003865"/>
            </w:rPr>
          </w:pPr>
          <w:r w:rsidRPr="00871297">
            <w:rPr>
              <w:noProof/>
              <w:color w:val="003865"/>
              <w:lang w:val="fr-FR" w:eastAsia="fr-FR"/>
            </w:rPr>
            <w:drawing>
              <wp:inline distT="0" distB="0" distL="0" distR="0" wp14:anchorId="3512BE0F" wp14:editId="2B122582">
                <wp:extent cx="252000" cy="252000"/>
                <wp:effectExtent l="0" t="0" r="0" b="0"/>
                <wp:docPr id="20" name="Image 2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cones_reseaux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646" w:type="dxa"/>
          <w:shd w:val="clear" w:color="auto" w:fill="00416A"/>
          <w:vAlign w:val="center"/>
        </w:tcPr>
        <w:p w14:paraId="1B4680E2" w14:textId="77777777" w:rsidR="0095781F" w:rsidRPr="00871297" w:rsidRDefault="0095781F" w:rsidP="0095781F">
          <w:pPr>
            <w:tabs>
              <w:tab w:val="center" w:pos="4536"/>
              <w:tab w:val="right" w:pos="9072"/>
            </w:tabs>
            <w:spacing w:line="240" w:lineRule="auto"/>
            <w:jc w:val="center"/>
            <w:rPr>
              <w:color w:val="003865"/>
            </w:rPr>
          </w:pPr>
          <w:r w:rsidRPr="00871297">
            <w:rPr>
              <w:noProof/>
              <w:color w:val="003865"/>
              <w:lang w:val="fr-FR" w:eastAsia="fr-FR"/>
            </w:rPr>
            <w:drawing>
              <wp:inline distT="0" distB="0" distL="0" distR="0" wp14:anchorId="7235C0D1" wp14:editId="133314E7">
                <wp:extent cx="252000" cy="252000"/>
                <wp:effectExtent l="0" t="0" r="0" b="0"/>
                <wp:docPr id="23" name="Image 2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inkedi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646" w:type="dxa"/>
          <w:shd w:val="clear" w:color="auto" w:fill="00416A"/>
          <w:vAlign w:val="center"/>
        </w:tcPr>
        <w:p w14:paraId="7ACB1805" w14:textId="77777777" w:rsidR="0095781F" w:rsidRPr="00871297" w:rsidRDefault="0095781F" w:rsidP="0095781F">
          <w:pPr>
            <w:tabs>
              <w:tab w:val="center" w:pos="4536"/>
              <w:tab w:val="right" w:pos="9072"/>
            </w:tabs>
            <w:spacing w:line="240" w:lineRule="auto"/>
            <w:jc w:val="center"/>
            <w:rPr>
              <w:color w:val="003865"/>
            </w:rPr>
          </w:pPr>
          <w:r w:rsidRPr="00871297">
            <w:rPr>
              <w:noProof/>
              <w:color w:val="003865"/>
              <w:lang w:val="fr-FR" w:eastAsia="fr-FR"/>
            </w:rPr>
            <w:drawing>
              <wp:inline distT="0" distB="0" distL="0" distR="0" wp14:anchorId="29B5A8E0" wp14:editId="391C73BD">
                <wp:extent cx="252000" cy="252000"/>
                <wp:effectExtent l="0" t="0" r="0" b="0"/>
                <wp:docPr id="24" name="Image 2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cones_reseaux.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646" w:type="dxa"/>
          <w:shd w:val="clear" w:color="auto" w:fill="00416A"/>
          <w:vAlign w:val="center"/>
        </w:tcPr>
        <w:p w14:paraId="5C656150" w14:textId="77777777" w:rsidR="0095781F" w:rsidRPr="00871297" w:rsidRDefault="0095781F" w:rsidP="0095781F">
          <w:pPr>
            <w:tabs>
              <w:tab w:val="center" w:pos="4536"/>
              <w:tab w:val="right" w:pos="9072"/>
            </w:tabs>
            <w:spacing w:line="240" w:lineRule="auto"/>
            <w:jc w:val="center"/>
            <w:rPr>
              <w:color w:val="003865"/>
            </w:rPr>
          </w:pPr>
          <w:r w:rsidRPr="00871297">
            <w:rPr>
              <w:noProof/>
              <w:color w:val="003865"/>
              <w:lang w:val="fr-FR" w:eastAsia="fr-FR"/>
            </w:rPr>
            <w:drawing>
              <wp:inline distT="0" distB="0" distL="0" distR="0" wp14:anchorId="1390F5C0" wp14:editId="3B30834B">
                <wp:extent cx="252000" cy="252000"/>
                <wp:effectExtent l="0" t="0" r="0" b="0"/>
                <wp:docPr id="25" name="Image 2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ne_dailymotio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646" w:type="dxa"/>
          <w:shd w:val="clear" w:color="auto" w:fill="00416A"/>
          <w:vAlign w:val="center"/>
        </w:tcPr>
        <w:p w14:paraId="385330AD" w14:textId="77777777" w:rsidR="0095781F" w:rsidRPr="00871297" w:rsidRDefault="0095781F" w:rsidP="0095781F">
          <w:pPr>
            <w:tabs>
              <w:tab w:val="center" w:pos="4536"/>
              <w:tab w:val="right" w:pos="9072"/>
            </w:tabs>
            <w:spacing w:line="240" w:lineRule="auto"/>
            <w:jc w:val="center"/>
            <w:rPr>
              <w:color w:val="003865"/>
            </w:rPr>
          </w:pPr>
          <w:r w:rsidRPr="00871297">
            <w:rPr>
              <w:noProof/>
              <w:color w:val="003865"/>
              <w:lang w:val="fr-FR" w:eastAsia="fr-FR"/>
            </w:rPr>
            <w:drawing>
              <wp:inline distT="0" distB="0" distL="0" distR="0" wp14:anchorId="4F29A518" wp14:editId="0BAF6330">
                <wp:extent cx="252000" cy="252000"/>
                <wp:effectExtent l="0" t="0" r="0" b="0"/>
                <wp:docPr id="26" name="Image 26">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e_itune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646" w:type="dxa"/>
          <w:shd w:val="clear" w:color="auto" w:fill="00416A"/>
          <w:vAlign w:val="center"/>
        </w:tcPr>
        <w:p w14:paraId="6A7F24ED" w14:textId="77777777" w:rsidR="0095781F" w:rsidRPr="00871297" w:rsidRDefault="0095781F" w:rsidP="0095781F">
          <w:pPr>
            <w:tabs>
              <w:tab w:val="center" w:pos="4536"/>
              <w:tab w:val="right" w:pos="9072"/>
            </w:tabs>
            <w:spacing w:line="240" w:lineRule="auto"/>
            <w:jc w:val="center"/>
            <w:rPr>
              <w:color w:val="003865"/>
            </w:rPr>
          </w:pPr>
          <w:r>
            <w:rPr>
              <w:noProof/>
              <w:color w:val="003865"/>
              <w:lang w:val="fr-FR" w:eastAsia="fr-FR"/>
            </w:rPr>
            <w:drawing>
              <wp:inline distT="0" distB="0" distL="0" distR="0" wp14:anchorId="627CD744" wp14:editId="6A5B39B2">
                <wp:extent cx="252000" cy="252000"/>
                <wp:effectExtent l="0" t="0" r="0" b="0"/>
                <wp:docPr id="7" name="Image 7">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stagra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p>
      </w:tc>
      <w:tc>
        <w:tcPr>
          <w:tcW w:w="646" w:type="dxa"/>
          <w:shd w:val="clear" w:color="auto" w:fill="00416A"/>
          <w:vAlign w:val="center"/>
        </w:tcPr>
        <w:p w14:paraId="2AB88E43" w14:textId="77777777" w:rsidR="0095781F" w:rsidRPr="00871297" w:rsidRDefault="0095781F" w:rsidP="0095781F">
          <w:pPr>
            <w:tabs>
              <w:tab w:val="center" w:pos="4536"/>
              <w:tab w:val="right" w:pos="9072"/>
            </w:tabs>
            <w:spacing w:line="240" w:lineRule="auto"/>
            <w:jc w:val="center"/>
            <w:rPr>
              <w:color w:val="003865"/>
              <w:sz w:val="16"/>
              <w:szCs w:val="16"/>
            </w:rPr>
          </w:pPr>
          <w:r w:rsidRPr="00871297">
            <w:rPr>
              <w:noProof/>
              <w:color w:val="003865"/>
              <w:sz w:val="16"/>
              <w:szCs w:val="16"/>
              <w:lang w:val="fr-FR" w:eastAsia="fr-FR"/>
            </w:rPr>
            <w:drawing>
              <wp:inline distT="0" distB="0" distL="0" distR="0" wp14:anchorId="48C15461" wp14:editId="3BCEEA99">
                <wp:extent cx="252000" cy="252000"/>
                <wp:effectExtent l="0" t="0" r="0" b="0"/>
                <wp:docPr id="27" name="Image 27" descr="P:\ExternalRelations\PressAndPublicRelations\StagiairePPR\Press releases_in progress\new model press release\new pics branding 2016\icone_youtube certified.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xternalRelations\PressAndPublicRelations\StagiairePPR\Press releases_in progress\new model press release\new pics branding 2016\icone_youtube certifie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p>
      </w:tc>
    </w:tr>
  </w:tbl>
  <w:p w14:paraId="12CC8CFC" w14:textId="77777777" w:rsidR="00924CBF" w:rsidRPr="0095781F" w:rsidRDefault="00924CBF" w:rsidP="0095781F">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071F02" w14:textId="77777777" w:rsidR="00934314" w:rsidRDefault="00934314" w:rsidP="00924CBF">
      <w:pPr>
        <w:spacing w:line="240" w:lineRule="auto"/>
      </w:pPr>
      <w:r>
        <w:separator/>
      </w:r>
    </w:p>
  </w:footnote>
  <w:footnote w:type="continuationSeparator" w:id="0">
    <w:p w14:paraId="54F1B771" w14:textId="77777777" w:rsidR="00934314" w:rsidRDefault="00934314" w:rsidP="00924CB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E2679" w14:textId="6D943806" w:rsidR="00924CBF" w:rsidRPr="00295DB7" w:rsidRDefault="003E5571" w:rsidP="00295DB7">
    <w:pPr>
      <w:pStyle w:val="Header"/>
      <w:jc w:val="center"/>
      <w:rPr>
        <w:lang w:val="ro-RO"/>
      </w:rPr>
    </w:pPr>
    <w:r>
      <w:rPr>
        <w:noProof/>
        <w:lang w:val="fr-FR" w:eastAsia="fr-FR"/>
      </w:rPr>
      <w:drawing>
        <wp:inline distT="0" distB="0" distL="0" distR="0" wp14:anchorId="7305C38F" wp14:editId="6A3635EA">
          <wp:extent cx="5687568" cy="359664"/>
          <wp:effectExtent l="0" t="0" r="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munique_presse_bandeau_hau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87568" cy="3596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F50E9A"/>
    <w:multiLevelType w:val="hybridMultilevel"/>
    <w:tmpl w:val="BA0862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29F4BD4"/>
    <w:multiLevelType w:val="hybridMultilevel"/>
    <w:tmpl w:val="2F006212"/>
    <w:lvl w:ilvl="0" w:tplc="7D3A96F8">
      <w:start w:val="1"/>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525F"/>
    <w:rsid w:val="000005C3"/>
    <w:rsid w:val="0000120E"/>
    <w:rsid w:val="0000211A"/>
    <w:rsid w:val="00007BA3"/>
    <w:rsid w:val="0001457C"/>
    <w:rsid w:val="0001480D"/>
    <w:rsid w:val="00020ABF"/>
    <w:rsid w:val="00023699"/>
    <w:rsid w:val="00025221"/>
    <w:rsid w:val="00027499"/>
    <w:rsid w:val="00032FFB"/>
    <w:rsid w:val="000429CD"/>
    <w:rsid w:val="00050F35"/>
    <w:rsid w:val="00051D86"/>
    <w:rsid w:val="00054418"/>
    <w:rsid w:val="00056012"/>
    <w:rsid w:val="00061173"/>
    <w:rsid w:val="00066735"/>
    <w:rsid w:val="00086E2A"/>
    <w:rsid w:val="00087980"/>
    <w:rsid w:val="00087F05"/>
    <w:rsid w:val="00093994"/>
    <w:rsid w:val="0009483F"/>
    <w:rsid w:val="000A091D"/>
    <w:rsid w:val="000A0CA4"/>
    <w:rsid w:val="000A3227"/>
    <w:rsid w:val="000B0A5A"/>
    <w:rsid w:val="000B460A"/>
    <w:rsid w:val="000C0923"/>
    <w:rsid w:val="000C0B1E"/>
    <w:rsid w:val="000C1EAA"/>
    <w:rsid w:val="000C512A"/>
    <w:rsid w:val="000C69A0"/>
    <w:rsid w:val="000D3500"/>
    <w:rsid w:val="000D6E0E"/>
    <w:rsid w:val="000E5E5A"/>
    <w:rsid w:val="001105FC"/>
    <w:rsid w:val="00111E67"/>
    <w:rsid w:val="00114754"/>
    <w:rsid w:val="00117C0E"/>
    <w:rsid w:val="001273BD"/>
    <w:rsid w:val="0013410F"/>
    <w:rsid w:val="00136CB7"/>
    <w:rsid w:val="00156CE6"/>
    <w:rsid w:val="00161C5A"/>
    <w:rsid w:val="001639D8"/>
    <w:rsid w:val="00166E51"/>
    <w:rsid w:val="001706DE"/>
    <w:rsid w:val="00170A22"/>
    <w:rsid w:val="001714D0"/>
    <w:rsid w:val="0017307A"/>
    <w:rsid w:val="0017726F"/>
    <w:rsid w:val="001831C8"/>
    <w:rsid w:val="00185924"/>
    <w:rsid w:val="001864D6"/>
    <w:rsid w:val="00197926"/>
    <w:rsid w:val="001A176A"/>
    <w:rsid w:val="001A61E6"/>
    <w:rsid w:val="001A6500"/>
    <w:rsid w:val="001B0F38"/>
    <w:rsid w:val="001B35B1"/>
    <w:rsid w:val="001B3D50"/>
    <w:rsid w:val="001C19DC"/>
    <w:rsid w:val="001C5B6C"/>
    <w:rsid w:val="001D0B36"/>
    <w:rsid w:val="001D13CE"/>
    <w:rsid w:val="001D17A3"/>
    <w:rsid w:val="001D2F67"/>
    <w:rsid w:val="001E163D"/>
    <w:rsid w:val="001E593F"/>
    <w:rsid w:val="001E5DB7"/>
    <w:rsid w:val="001E6CCB"/>
    <w:rsid w:val="001F1DC3"/>
    <w:rsid w:val="00202EF7"/>
    <w:rsid w:val="00222657"/>
    <w:rsid w:val="002234BD"/>
    <w:rsid w:val="0022486F"/>
    <w:rsid w:val="00224DF1"/>
    <w:rsid w:val="002318A4"/>
    <w:rsid w:val="00231A02"/>
    <w:rsid w:val="002552D0"/>
    <w:rsid w:val="00261705"/>
    <w:rsid w:val="00264044"/>
    <w:rsid w:val="00267115"/>
    <w:rsid w:val="00270C4B"/>
    <w:rsid w:val="002730CB"/>
    <w:rsid w:val="00273200"/>
    <w:rsid w:val="00274FAE"/>
    <w:rsid w:val="002828C7"/>
    <w:rsid w:val="00284EA9"/>
    <w:rsid w:val="00286716"/>
    <w:rsid w:val="00295DB7"/>
    <w:rsid w:val="002A1712"/>
    <w:rsid w:val="002A17A1"/>
    <w:rsid w:val="002A2519"/>
    <w:rsid w:val="002B30DB"/>
    <w:rsid w:val="002C0312"/>
    <w:rsid w:val="002D5EDA"/>
    <w:rsid w:val="002F1532"/>
    <w:rsid w:val="00300501"/>
    <w:rsid w:val="00307BCC"/>
    <w:rsid w:val="00307EF3"/>
    <w:rsid w:val="00312767"/>
    <w:rsid w:val="00313140"/>
    <w:rsid w:val="00323E15"/>
    <w:rsid w:val="00326270"/>
    <w:rsid w:val="00333154"/>
    <w:rsid w:val="00344318"/>
    <w:rsid w:val="0034503A"/>
    <w:rsid w:val="003567EA"/>
    <w:rsid w:val="003567F9"/>
    <w:rsid w:val="00375C9B"/>
    <w:rsid w:val="0039498D"/>
    <w:rsid w:val="003C29F5"/>
    <w:rsid w:val="003C3576"/>
    <w:rsid w:val="003D207A"/>
    <w:rsid w:val="003D2968"/>
    <w:rsid w:val="003D3B72"/>
    <w:rsid w:val="003D51BD"/>
    <w:rsid w:val="003D61A8"/>
    <w:rsid w:val="003D6B8F"/>
    <w:rsid w:val="003E4B32"/>
    <w:rsid w:val="003E5571"/>
    <w:rsid w:val="003E76D8"/>
    <w:rsid w:val="003F5B5C"/>
    <w:rsid w:val="003F6142"/>
    <w:rsid w:val="004125D3"/>
    <w:rsid w:val="004135B5"/>
    <w:rsid w:val="00414028"/>
    <w:rsid w:val="004147B4"/>
    <w:rsid w:val="00417393"/>
    <w:rsid w:val="00422BD0"/>
    <w:rsid w:val="0042664A"/>
    <w:rsid w:val="0043463C"/>
    <w:rsid w:val="00443EF9"/>
    <w:rsid w:val="00447523"/>
    <w:rsid w:val="00454B2A"/>
    <w:rsid w:val="00456644"/>
    <w:rsid w:val="004614E4"/>
    <w:rsid w:val="004666C9"/>
    <w:rsid w:val="004713E2"/>
    <w:rsid w:val="004846FB"/>
    <w:rsid w:val="00485E8A"/>
    <w:rsid w:val="0049158B"/>
    <w:rsid w:val="00493B70"/>
    <w:rsid w:val="0049400F"/>
    <w:rsid w:val="00495B77"/>
    <w:rsid w:val="00497739"/>
    <w:rsid w:val="004A11B4"/>
    <w:rsid w:val="004A1B33"/>
    <w:rsid w:val="004B0F97"/>
    <w:rsid w:val="004B263A"/>
    <w:rsid w:val="004C26A7"/>
    <w:rsid w:val="004C45C7"/>
    <w:rsid w:val="004C5575"/>
    <w:rsid w:val="004C6B94"/>
    <w:rsid w:val="004D0CAD"/>
    <w:rsid w:val="004D0D9B"/>
    <w:rsid w:val="004D2183"/>
    <w:rsid w:val="004D3DA1"/>
    <w:rsid w:val="004D77B3"/>
    <w:rsid w:val="004E5205"/>
    <w:rsid w:val="004F3957"/>
    <w:rsid w:val="004F55D9"/>
    <w:rsid w:val="004F74AB"/>
    <w:rsid w:val="004F7786"/>
    <w:rsid w:val="00500E15"/>
    <w:rsid w:val="00502347"/>
    <w:rsid w:val="00506E0D"/>
    <w:rsid w:val="00514C40"/>
    <w:rsid w:val="00514F02"/>
    <w:rsid w:val="00524A8D"/>
    <w:rsid w:val="005309F3"/>
    <w:rsid w:val="005422F8"/>
    <w:rsid w:val="00550A5A"/>
    <w:rsid w:val="0055282A"/>
    <w:rsid w:val="00552910"/>
    <w:rsid w:val="00556F04"/>
    <w:rsid w:val="005640FE"/>
    <w:rsid w:val="005663F7"/>
    <w:rsid w:val="005703A9"/>
    <w:rsid w:val="0058012A"/>
    <w:rsid w:val="005912A9"/>
    <w:rsid w:val="0059195D"/>
    <w:rsid w:val="005971A4"/>
    <w:rsid w:val="005A3DEF"/>
    <w:rsid w:val="005A59FD"/>
    <w:rsid w:val="005A69C3"/>
    <w:rsid w:val="005A7977"/>
    <w:rsid w:val="005B24D9"/>
    <w:rsid w:val="005B2D61"/>
    <w:rsid w:val="005B4215"/>
    <w:rsid w:val="005B764A"/>
    <w:rsid w:val="005C24B9"/>
    <w:rsid w:val="005C355F"/>
    <w:rsid w:val="005D1273"/>
    <w:rsid w:val="005D24F7"/>
    <w:rsid w:val="005D7E99"/>
    <w:rsid w:val="005E3173"/>
    <w:rsid w:val="005E52FE"/>
    <w:rsid w:val="005E6E43"/>
    <w:rsid w:val="005F5D9A"/>
    <w:rsid w:val="005F7B05"/>
    <w:rsid w:val="00602D9F"/>
    <w:rsid w:val="006060CF"/>
    <w:rsid w:val="00610032"/>
    <w:rsid w:val="00613980"/>
    <w:rsid w:val="00613A2C"/>
    <w:rsid w:val="00614AF2"/>
    <w:rsid w:val="00614F78"/>
    <w:rsid w:val="00617B25"/>
    <w:rsid w:val="0062071C"/>
    <w:rsid w:val="006210EE"/>
    <w:rsid w:val="00623D47"/>
    <w:rsid w:val="00624C2A"/>
    <w:rsid w:val="006305F9"/>
    <w:rsid w:val="006326DC"/>
    <w:rsid w:val="00663D97"/>
    <w:rsid w:val="006646EF"/>
    <w:rsid w:val="006706CE"/>
    <w:rsid w:val="006731C6"/>
    <w:rsid w:val="006776B9"/>
    <w:rsid w:val="0068039A"/>
    <w:rsid w:val="006841C4"/>
    <w:rsid w:val="00686527"/>
    <w:rsid w:val="00687880"/>
    <w:rsid w:val="006921E5"/>
    <w:rsid w:val="00697CF2"/>
    <w:rsid w:val="006A4175"/>
    <w:rsid w:val="006A7E6B"/>
    <w:rsid w:val="006A7F02"/>
    <w:rsid w:val="006B5B79"/>
    <w:rsid w:val="006C1EA8"/>
    <w:rsid w:val="006C680E"/>
    <w:rsid w:val="006D59A7"/>
    <w:rsid w:val="006E2BCF"/>
    <w:rsid w:val="006E38D8"/>
    <w:rsid w:val="006E3F5D"/>
    <w:rsid w:val="006E4CA5"/>
    <w:rsid w:val="006E5DA2"/>
    <w:rsid w:val="006E7BD4"/>
    <w:rsid w:val="006F2BEE"/>
    <w:rsid w:val="006F3013"/>
    <w:rsid w:val="006F66A8"/>
    <w:rsid w:val="006F6CCA"/>
    <w:rsid w:val="00701F2D"/>
    <w:rsid w:val="007072DA"/>
    <w:rsid w:val="00721F29"/>
    <w:rsid w:val="00724C07"/>
    <w:rsid w:val="00733620"/>
    <w:rsid w:val="00740DC9"/>
    <w:rsid w:val="007444EA"/>
    <w:rsid w:val="0074629B"/>
    <w:rsid w:val="00751D4E"/>
    <w:rsid w:val="0075219A"/>
    <w:rsid w:val="00764E61"/>
    <w:rsid w:val="00786147"/>
    <w:rsid w:val="00786243"/>
    <w:rsid w:val="00791A2A"/>
    <w:rsid w:val="007968CA"/>
    <w:rsid w:val="007A1F15"/>
    <w:rsid w:val="007A491A"/>
    <w:rsid w:val="007A5C01"/>
    <w:rsid w:val="007B456D"/>
    <w:rsid w:val="007B4D96"/>
    <w:rsid w:val="007C0AE3"/>
    <w:rsid w:val="007C2BBB"/>
    <w:rsid w:val="007D2774"/>
    <w:rsid w:val="007D68B2"/>
    <w:rsid w:val="007E182A"/>
    <w:rsid w:val="007F1082"/>
    <w:rsid w:val="007F29E6"/>
    <w:rsid w:val="007F2A91"/>
    <w:rsid w:val="00800C32"/>
    <w:rsid w:val="00801E3D"/>
    <w:rsid w:val="00802FEA"/>
    <w:rsid w:val="00806E09"/>
    <w:rsid w:val="00810E4F"/>
    <w:rsid w:val="0081241C"/>
    <w:rsid w:val="008144F3"/>
    <w:rsid w:val="00831B34"/>
    <w:rsid w:val="00834C7E"/>
    <w:rsid w:val="0084447F"/>
    <w:rsid w:val="008543D9"/>
    <w:rsid w:val="00855FE2"/>
    <w:rsid w:val="008610CD"/>
    <w:rsid w:val="00873E9A"/>
    <w:rsid w:val="00875187"/>
    <w:rsid w:val="00877970"/>
    <w:rsid w:val="00883577"/>
    <w:rsid w:val="00895E57"/>
    <w:rsid w:val="008A19DD"/>
    <w:rsid w:val="008A4214"/>
    <w:rsid w:val="008A4797"/>
    <w:rsid w:val="008A4CA4"/>
    <w:rsid w:val="008B1527"/>
    <w:rsid w:val="008B22AB"/>
    <w:rsid w:val="008B2CB5"/>
    <w:rsid w:val="008C1939"/>
    <w:rsid w:val="008C7424"/>
    <w:rsid w:val="008E43B3"/>
    <w:rsid w:val="008E7D0E"/>
    <w:rsid w:val="008F0DCD"/>
    <w:rsid w:val="00905EF0"/>
    <w:rsid w:val="009148BE"/>
    <w:rsid w:val="00922FA2"/>
    <w:rsid w:val="00924CBF"/>
    <w:rsid w:val="00934314"/>
    <w:rsid w:val="00935484"/>
    <w:rsid w:val="0094126B"/>
    <w:rsid w:val="00943D10"/>
    <w:rsid w:val="00947AB9"/>
    <w:rsid w:val="0095549F"/>
    <w:rsid w:val="00956D7D"/>
    <w:rsid w:val="0095781F"/>
    <w:rsid w:val="009579BD"/>
    <w:rsid w:val="00961580"/>
    <w:rsid w:val="00961C04"/>
    <w:rsid w:val="009657EF"/>
    <w:rsid w:val="00970D7D"/>
    <w:rsid w:val="009866B9"/>
    <w:rsid w:val="0099244C"/>
    <w:rsid w:val="009A3FE7"/>
    <w:rsid w:val="009C3A34"/>
    <w:rsid w:val="009C7DB1"/>
    <w:rsid w:val="009D1D38"/>
    <w:rsid w:val="009D5D8A"/>
    <w:rsid w:val="009E0893"/>
    <w:rsid w:val="009E178C"/>
    <w:rsid w:val="009E3009"/>
    <w:rsid w:val="009E3936"/>
    <w:rsid w:val="009E6DB5"/>
    <w:rsid w:val="009F07A8"/>
    <w:rsid w:val="00A00338"/>
    <w:rsid w:val="00A032CD"/>
    <w:rsid w:val="00A041F1"/>
    <w:rsid w:val="00A05029"/>
    <w:rsid w:val="00A13E92"/>
    <w:rsid w:val="00A24149"/>
    <w:rsid w:val="00A265F3"/>
    <w:rsid w:val="00A27312"/>
    <w:rsid w:val="00A31419"/>
    <w:rsid w:val="00A31DEB"/>
    <w:rsid w:val="00A32804"/>
    <w:rsid w:val="00A35D3E"/>
    <w:rsid w:val="00A3614F"/>
    <w:rsid w:val="00A362C2"/>
    <w:rsid w:val="00A45394"/>
    <w:rsid w:val="00A47393"/>
    <w:rsid w:val="00A504D8"/>
    <w:rsid w:val="00A544D0"/>
    <w:rsid w:val="00A552D4"/>
    <w:rsid w:val="00A61B4C"/>
    <w:rsid w:val="00A65C8F"/>
    <w:rsid w:val="00A6787D"/>
    <w:rsid w:val="00A82811"/>
    <w:rsid w:val="00A8313B"/>
    <w:rsid w:val="00A93405"/>
    <w:rsid w:val="00AA525F"/>
    <w:rsid w:val="00AD1B85"/>
    <w:rsid w:val="00AD530F"/>
    <w:rsid w:val="00AD7306"/>
    <w:rsid w:val="00AE6C1D"/>
    <w:rsid w:val="00AF02A7"/>
    <w:rsid w:val="00AF25A1"/>
    <w:rsid w:val="00B01FA3"/>
    <w:rsid w:val="00B0515A"/>
    <w:rsid w:val="00B1220F"/>
    <w:rsid w:val="00B22138"/>
    <w:rsid w:val="00B228B3"/>
    <w:rsid w:val="00B30032"/>
    <w:rsid w:val="00B410FB"/>
    <w:rsid w:val="00B5567F"/>
    <w:rsid w:val="00B57728"/>
    <w:rsid w:val="00B609FE"/>
    <w:rsid w:val="00B71F5E"/>
    <w:rsid w:val="00B72AB5"/>
    <w:rsid w:val="00B80953"/>
    <w:rsid w:val="00B9045A"/>
    <w:rsid w:val="00B93FED"/>
    <w:rsid w:val="00BA2010"/>
    <w:rsid w:val="00BA2969"/>
    <w:rsid w:val="00BB0366"/>
    <w:rsid w:val="00BB0688"/>
    <w:rsid w:val="00BC7B85"/>
    <w:rsid w:val="00BC7BB1"/>
    <w:rsid w:val="00BD0C7F"/>
    <w:rsid w:val="00BD24E2"/>
    <w:rsid w:val="00BD4FCB"/>
    <w:rsid w:val="00BD7B00"/>
    <w:rsid w:val="00BE6627"/>
    <w:rsid w:val="00BF03E6"/>
    <w:rsid w:val="00BF11A8"/>
    <w:rsid w:val="00BF3EE2"/>
    <w:rsid w:val="00C10FB9"/>
    <w:rsid w:val="00C170B3"/>
    <w:rsid w:val="00C17989"/>
    <w:rsid w:val="00C24623"/>
    <w:rsid w:val="00C26EA5"/>
    <w:rsid w:val="00C3156F"/>
    <w:rsid w:val="00C3651E"/>
    <w:rsid w:val="00C45809"/>
    <w:rsid w:val="00C563DE"/>
    <w:rsid w:val="00C62AF9"/>
    <w:rsid w:val="00C766DC"/>
    <w:rsid w:val="00C82D1C"/>
    <w:rsid w:val="00CA3F92"/>
    <w:rsid w:val="00CA434D"/>
    <w:rsid w:val="00CB25A3"/>
    <w:rsid w:val="00CC2719"/>
    <w:rsid w:val="00CC38A1"/>
    <w:rsid w:val="00CC7C69"/>
    <w:rsid w:val="00CD70C0"/>
    <w:rsid w:val="00CE14A2"/>
    <w:rsid w:val="00CE2A86"/>
    <w:rsid w:val="00CE2C00"/>
    <w:rsid w:val="00CE2D17"/>
    <w:rsid w:val="00CE2F55"/>
    <w:rsid w:val="00CF3C75"/>
    <w:rsid w:val="00CF75AD"/>
    <w:rsid w:val="00CF78D2"/>
    <w:rsid w:val="00D0150C"/>
    <w:rsid w:val="00D0151B"/>
    <w:rsid w:val="00D035A6"/>
    <w:rsid w:val="00D06B63"/>
    <w:rsid w:val="00D14979"/>
    <w:rsid w:val="00D15907"/>
    <w:rsid w:val="00D163A5"/>
    <w:rsid w:val="00D21DF4"/>
    <w:rsid w:val="00D25BF3"/>
    <w:rsid w:val="00D26245"/>
    <w:rsid w:val="00D30902"/>
    <w:rsid w:val="00D31832"/>
    <w:rsid w:val="00D325BC"/>
    <w:rsid w:val="00D32ABD"/>
    <w:rsid w:val="00D33263"/>
    <w:rsid w:val="00D354F3"/>
    <w:rsid w:val="00D421A8"/>
    <w:rsid w:val="00D42908"/>
    <w:rsid w:val="00D435DA"/>
    <w:rsid w:val="00D512F8"/>
    <w:rsid w:val="00D52B7B"/>
    <w:rsid w:val="00D57AB7"/>
    <w:rsid w:val="00D666B3"/>
    <w:rsid w:val="00D706A8"/>
    <w:rsid w:val="00D706F2"/>
    <w:rsid w:val="00D83035"/>
    <w:rsid w:val="00D872F2"/>
    <w:rsid w:val="00D9483F"/>
    <w:rsid w:val="00D948AE"/>
    <w:rsid w:val="00D95F61"/>
    <w:rsid w:val="00DA2E4F"/>
    <w:rsid w:val="00DA7343"/>
    <w:rsid w:val="00DC13CC"/>
    <w:rsid w:val="00DE1130"/>
    <w:rsid w:val="00DE270B"/>
    <w:rsid w:val="00DE44BD"/>
    <w:rsid w:val="00DE4571"/>
    <w:rsid w:val="00DE5273"/>
    <w:rsid w:val="00DE69C1"/>
    <w:rsid w:val="00DF58B4"/>
    <w:rsid w:val="00E03E92"/>
    <w:rsid w:val="00E04BDB"/>
    <w:rsid w:val="00E05E5B"/>
    <w:rsid w:val="00E113C4"/>
    <w:rsid w:val="00E11707"/>
    <w:rsid w:val="00E1316E"/>
    <w:rsid w:val="00E14625"/>
    <w:rsid w:val="00E17474"/>
    <w:rsid w:val="00E21148"/>
    <w:rsid w:val="00E2212F"/>
    <w:rsid w:val="00E2404B"/>
    <w:rsid w:val="00E37E40"/>
    <w:rsid w:val="00E4035D"/>
    <w:rsid w:val="00E466A6"/>
    <w:rsid w:val="00E51A2D"/>
    <w:rsid w:val="00E54967"/>
    <w:rsid w:val="00E723AD"/>
    <w:rsid w:val="00E83FAA"/>
    <w:rsid w:val="00E84786"/>
    <w:rsid w:val="00E849C7"/>
    <w:rsid w:val="00E84CB4"/>
    <w:rsid w:val="00E86A06"/>
    <w:rsid w:val="00EA39BE"/>
    <w:rsid w:val="00EA58D6"/>
    <w:rsid w:val="00EB624D"/>
    <w:rsid w:val="00ED6982"/>
    <w:rsid w:val="00ED78E0"/>
    <w:rsid w:val="00EE45A7"/>
    <w:rsid w:val="00F36333"/>
    <w:rsid w:val="00F43D5E"/>
    <w:rsid w:val="00F44B53"/>
    <w:rsid w:val="00F478AB"/>
    <w:rsid w:val="00F50B34"/>
    <w:rsid w:val="00F54DBA"/>
    <w:rsid w:val="00F57C65"/>
    <w:rsid w:val="00F61CCC"/>
    <w:rsid w:val="00F633DC"/>
    <w:rsid w:val="00F86EDC"/>
    <w:rsid w:val="00F87748"/>
    <w:rsid w:val="00F96CB6"/>
    <w:rsid w:val="00FA7C89"/>
    <w:rsid w:val="00FB3A78"/>
    <w:rsid w:val="00FB5A63"/>
    <w:rsid w:val="00FE01CF"/>
    <w:rsid w:val="00FE7E8D"/>
    <w:rsid w:val="00FF2068"/>
    <w:rsid w:val="00FF364F"/>
    <w:rsid w:val="00FF450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3F8C5F"/>
  <w15:chartTrackingRefBased/>
  <w15:docId w15:val="{EF9B1EF6-9F4F-4C96-B9CF-10D823B35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35A6"/>
    <w:pPr>
      <w:spacing w:after="0" w:line="276" w:lineRule="auto"/>
      <w:jc w:val="both"/>
    </w:pPr>
    <w:rPr>
      <w:rFonts w:ascii="Arial" w:hAnsi="Arial"/>
      <w:lang w:val="en-GB"/>
    </w:rPr>
  </w:style>
  <w:style w:type="paragraph" w:styleId="Heading1">
    <w:name w:val="heading 1"/>
    <w:aliases w:val="01 sur-titre"/>
    <w:basedOn w:val="Normal"/>
    <w:next w:val="Normal"/>
    <w:link w:val="Heading1Char"/>
    <w:uiPriority w:val="9"/>
    <w:qFormat/>
    <w:rsid w:val="008A19DD"/>
    <w:pPr>
      <w:keepNext/>
      <w:keepLines/>
      <w:spacing w:before="360" w:after="240"/>
      <w:jc w:val="center"/>
      <w:outlineLvl w:val="0"/>
    </w:pPr>
    <w:rPr>
      <w:rFonts w:asciiTheme="majorHAnsi" w:eastAsiaTheme="majorEastAsia" w:hAnsiTheme="majorHAnsi" w:cstheme="majorBidi"/>
      <w:b/>
      <w:caps/>
      <w:color w:val="0070C0"/>
      <w:sz w:val="24"/>
      <w:szCs w:val="32"/>
    </w:rPr>
  </w:style>
  <w:style w:type="paragraph" w:styleId="Heading2">
    <w:name w:val="heading 2"/>
    <w:aliases w:val="06 Titre 2"/>
    <w:basedOn w:val="Normal"/>
    <w:next w:val="Normal"/>
    <w:link w:val="Heading2Char"/>
    <w:uiPriority w:val="9"/>
    <w:unhideWhenUsed/>
    <w:qFormat/>
    <w:rsid w:val="00806E09"/>
    <w:pPr>
      <w:keepNext/>
      <w:keepLines/>
      <w:spacing w:after="240" w:line="240" w:lineRule="auto"/>
      <w:outlineLvl w:val="1"/>
    </w:pPr>
    <w:rPr>
      <w:rFonts w:asciiTheme="majorHAnsi" w:eastAsiaTheme="majorEastAsia" w:hAnsiTheme="majorHAnsi" w:cstheme="majorBidi"/>
      <w:b/>
      <w:color w:val="0070C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Quote">
    <w:name w:val="Quote"/>
    <w:aliases w:val="Citation job title"/>
    <w:basedOn w:val="Normal"/>
    <w:next w:val="Normal"/>
    <w:link w:val="QuoteChar"/>
    <w:uiPriority w:val="29"/>
    <w:rsid w:val="004713E2"/>
    <w:pPr>
      <w:pBdr>
        <w:left w:val="single" w:sz="48" w:space="4" w:color="0070C0"/>
      </w:pBdr>
      <w:spacing w:before="240" w:after="240" w:line="240" w:lineRule="auto"/>
      <w:ind w:left="624" w:right="862"/>
    </w:pPr>
    <w:rPr>
      <w:rFonts w:cs="Arial"/>
      <w:b/>
      <w:iCs/>
      <w:color w:val="0070C0"/>
      <w:sz w:val="24"/>
      <w:szCs w:val="28"/>
    </w:rPr>
  </w:style>
  <w:style w:type="character" w:customStyle="1" w:styleId="QuoteChar">
    <w:name w:val="Quote Char"/>
    <w:aliases w:val="Citation job title Char"/>
    <w:basedOn w:val="DefaultParagraphFont"/>
    <w:link w:val="Quote"/>
    <w:uiPriority w:val="29"/>
    <w:rsid w:val="004713E2"/>
    <w:rPr>
      <w:rFonts w:ascii="Arial" w:hAnsi="Arial" w:cs="Arial"/>
      <w:b/>
      <w:iCs/>
      <w:color w:val="0070C0"/>
      <w:sz w:val="24"/>
      <w:szCs w:val="28"/>
      <w:lang w:val="en-GB"/>
    </w:rPr>
  </w:style>
  <w:style w:type="paragraph" w:styleId="IntenseQuote">
    <w:name w:val="Intense Quote"/>
    <w:aliases w:val="05 Citation intense"/>
    <w:basedOn w:val="Normal"/>
    <w:next w:val="Normal"/>
    <w:link w:val="IntenseQuoteChar"/>
    <w:uiPriority w:val="30"/>
    <w:qFormat/>
    <w:rsid w:val="00806E09"/>
    <w:pPr>
      <w:spacing w:before="120" w:after="360" w:line="360" w:lineRule="auto"/>
      <w:ind w:left="567" w:right="567"/>
    </w:pPr>
    <w:rPr>
      <w:rFonts w:cs="Arial"/>
      <w:i/>
      <w:iCs/>
      <w:color w:val="000000" w:themeColor="text1"/>
      <w:szCs w:val="24"/>
    </w:rPr>
  </w:style>
  <w:style w:type="character" w:customStyle="1" w:styleId="IntenseQuoteChar">
    <w:name w:val="Intense Quote Char"/>
    <w:aliases w:val="05 Citation intense Char"/>
    <w:basedOn w:val="DefaultParagraphFont"/>
    <w:link w:val="IntenseQuote"/>
    <w:uiPriority w:val="30"/>
    <w:rsid w:val="00806E09"/>
    <w:rPr>
      <w:rFonts w:ascii="Arial" w:hAnsi="Arial" w:cs="Arial"/>
      <w:i/>
      <w:iCs/>
      <w:color w:val="000000" w:themeColor="text1"/>
      <w:szCs w:val="24"/>
      <w:lang w:val="en-GB"/>
    </w:rPr>
  </w:style>
  <w:style w:type="paragraph" w:styleId="NoSpacing">
    <w:name w:val="No Spacing"/>
    <w:uiPriority w:val="1"/>
    <w:rsid w:val="00007BA3"/>
    <w:pPr>
      <w:spacing w:after="0" w:line="240" w:lineRule="exact"/>
    </w:pPr>
    <w:rPr>
      <w:rFonts w:ascii="Arial" w:hAnsi="Arial"/>
    </w:rPr>
  </w:style>
  <w:style w:type="paragraph" w:styleId="Title">
    <w:name w:val="Title"/>
    <w:aliases w:val="02 titre"/>
    <w:basedOn w:val="Normal"/>
    <w:next w:val="Normal"/>
    <w:link w:val="TitleChar"/>
    <w:uiPriority w:val="10"/>
    <w:qFormat/>
    <w:rsid w:val="001639D8"/>
    <w:pPr>
      <w:spacing w:after="240"/>
      <w:contextualSpacing/>
      <w:jc w:val="center"/>
    </w:pPr>
    <w:rPr>
      <w:rFonts w:asciiTheme="majorHAnsi" w:eastAsiaTheme="majorEastAsia" w:hAnsiTheme="majorHAnsi" w:cstheme="majorBidi"/>
      <w:b/>
      <w:spacing w:val="-10"/>
      <w:kern w:val="28"/>
      <w:sz w:val="44"/>
      <w:szCs w:val="44"/>
    </w:rPr>
  </w:style>
  <w:style w:type="character" w:customStyle="1" w:styleId="TitleChar">
    <w:name w:val="Title Char"/>
    <w:aliases w:val="02 titre Char"/>
    <w:basedOn w:val="DefaultParagraphFont"/>
    <w:link w:val="Title"/>
    <w:uiPriority w:val="10"/>
    <w:rsid w:val="001639D8"/>
    <w:rPr>
      <w:rFonts w:asciiTheme="majorHAnsi" w:eastAsiaTheme="majorEastAsia" w:hAnsiTheme="majorHAnsi" w:cstheme="majorBidi"/>
      <w:b/>
      <w:spacing w:val="-10"/>
      <w:kern w:val="28"/>
      <w:sz w:val="44"/>
      <w:szCs w:val="44"/>
    </w:rPr>
  </w:style>
  <w:style w:type="table" w:styleId="TableGrid">
    <w:name w:val="Table Grid"/>
    <w:basedOn w:val="TableNormal"/>
    <w:uiPriority w:val="39"/>
    <w:rsid w:val="00514F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01 sur-titre Char"/>
    <w:basedOn w:val="DefaultParagraphFont"/>
    <w:link w:val="Heading1"/>
    <w:uiPriority w:val="9"/>
    <w:rsid w:val="008A19DD"/>
    <w:rPr>
      <w:rFonts w:asciiTheme="majorHAnsi" w:eastAsiaTheme="majorEastAsia" w:hAnsiTheme="majorHAnsi" w:cstheme="majorBidi"/>
      <w:b/>
      <w:caps/>
      <w:color w:val="0070C0"/>
      <w:sz w:val="24"/>
      <w:szCs w:val="32"/>
    </w:rPr>
  </w:style>
  <w:style w:type="paragraph" w:styleId="Subtitle">
    <w:name w:val="Subtitle"/>
    <w:aliases w:val="03 chapô"/>
    <w:basedOn w:val="Normal"/>
    <w:next w:val="Normal"/>
    <w:link w:val="SubtitleChar"/>
    <w:uiPriority w:val="11"/>
    <w:qFormat/>
    <w:rsid w:val="00961C04"/>
    <w:pPr>
      <w:numPr>
        <w:ilvl w:val="1"/>
      </w:numPr>
      <w:spacing w:before="240" w:after="480" w:line="240" w:lineRule="auto"/>
    </w:pPr>
    <w:rPr>
      <w:rFonts w:asciiTheme="minorHAnsi" w:eastAsiaTheme="minorEastAsia" w:hAnsiTheme="minorHAnsi"/>
      <w:b/>
      <w:color w:val="0070C0"/>
      <w:spacing w:val="15"/>
    </w:rPr>
  </w:style>
  <w:style w:type="character" w:customStyle="1" w:styleId="SubtitleChar">
    <w:name w:val="Subtitle Char"/>
    <w:aliases w:val="03 chapô Char"/>
    <w:basedOn w:val="DefaultParagraphFont"/>
    <w:link w:val="Subtitle"/>
    <w:uiPriority w:val="11"/>
    <w:rsid w:val="00961C04"/>
    <w:rPr>
      <w:rFonts w:eastAsiaTheme="minorEastAsia"/>
      <w:b/>
      <w:color w:val="0070C0"/>
      <w:spacing w:val="15"/>
    </w:rPr>
  </w:style>
  <w:style w:type="character" w:customStyle="1" w:styleId="Heading2Char">
    <w:name w:val="Heading 2 Char"/>
    <w:aliases w:val="06 Titre 2 Char"/>
    <w:basedOn w:val="DefaultParagraphFont"/>
    <w:link w:val="Heading2"/>
    <w:uiPriority w:val="9"/>
    <w:rsid w:val="00806E09"/>
    <w:rPr>
      <w:rFonts w:asciiTheme="majorHAnsi" w:eastAsiaTheme="majorEastAsia" w:hAnsiTheme="majorHAnsi" w:cstheme="majorBidi"/>
      <w:b/>
      <w:color w:val="0070C0"/>
      <w:sz w:val="28"/>
      <w:szCs w:val="26"/>
    </w:rPr>
  </w:style>
  <w:style w:type="paragraph" w:styleId="NormalWeb">
    <w:name w:val="Normal (Web)"/>
    <w:basedOn w:val="Normal"/>
    <w:link w:val="NormalWebChar"/>
    <w:uiPriority w:val="99"/>
    <w:rsid w:val="00806E09"/>
    <w:pPr>
      <w:spacing w:before="100" w:beforeAutospacing="1" w:after="100" w:afterAutospacing="1" w:line="240" w:lineRule="auto"/>
    </w:pPr>
    <w:rPr>
      <w:rFonts w:eastAsia="Arial" w:cs="Arial"/>
      <w:sz w:val="24"/>
      <w:szCs w:val="24"/>
      <w:lang w:eastAsia="fr-FR"/>
    </w:rPr>
  </w:style>
  <w:style w:type="character" w:customStyle="1" w:styleId="NormalWebChar">
    <w:name w:val="Normal (Web) Char"/>
    <w:link w:val="NormalWeb"/>
    <w:uiPriority w:val="99"/>
    <w:locked/>
    <w:rsid w:val="00806E09"/>
    <w:rPr>
      <w:rFonts w:ascii="Arial" w:eastAsia="Arial" w:hAnsi="Arial" w:cs="Arial"/>
      <w:sz w:val="24"/>
      <w:szCs w:val="24"/>
      <w:lang w:eastAsia="fr-FR"/>
    </w:rPr>
  </w:style>
  <w:style w:type="character" w:styleId="Hyperlink">
    <w:name w:val="Hyperlink"/>
    <w:uiPriority w:val="99"/>
    <w:rsid w:val="00806E09"/>
    <w:rPr>
      <w:color w:val="0000FF"/>
      <w:u w:val="single"/>
    </w:rPr>
  </w:style>
  <w:style w:type="character" w:customStyle="1" w:styleId="apple-converted-space">
    <w:name w:val="apple-converted-space"/>
    <w:basedOn w:val="DefaultParagraphFont"/>
    <w:rsid w:val="002234BD"/>
  </w:style>
  <w:style w:type="paragraph" w:customStyle="1" w:styleId="07hyperlien">
    <w:name w:val="07 hyperlien"/>
    <w:basedOn w:val="Normal"/>
    <w:link w:val="07hyperlienCar"/>
    <w:qFormat/>
    <w:rsid w:val="002234BD"/>
    <w:pPr>
      <w:spacing w:line="240" w:lineRule="auto"/>
      <w:ind w:right="45"/>
    </w:pPr>
    <w:rPr>
      <w:rFonts w:cs="Arial"/>
      <w:color w:val="7F7F7F" w:themeColor="text1" w:themeTint="80"/>
      <w:sz w:val="18"/>
      <w:szCs w:val="18"/>
      <w:u w:val="single" w:color="7F7F7F" w:themeColor="text1" w:themeTint="80"/>
    </w:rPr>
  </w:style>
  <w:style w:type="paragraph" w:customStyle="1" w:styleId="Boilerplate">
    <w:name w:val="Boiler plate"/>
    <w:basedOn w:val="Normal"/>
    <w:link w:val="BoilerplateCar"/>
    <w:qFormat/>
    <w:rsid w:val="002234BD"/>
    <w:pPr>
      <w:spacing w:line="240" w:lineRule="auto"/>
    </w:pPr>
    <w:rPr>
      <w:rFonts w:cs="Arial"/>
      <w:sz w:val="18"/>
      <w:szCs w:val="18"/>
    </w:rPr>
  </w:style>
  <w:style w:type="character" w:customStyle="1" w:styleId="07hyperlienCar">
    <w:name w:val="07 hyperlien Car"/>
    <w:basedOn w:val="DefaultParagraphFont"/>
    <w:link w:val="07hyperlien"/>
    <w:rsid w:val="002234BD"/>
    <w:rPr>
      <w:rFonts w:ascii="Arial" w:hAnsi="Arial" w:cs="Arial"/>
      <w:color w:val="7F7F7F" w:themeColor="text1" w:themeTint="80"/>
      <w:sz w:val="18"/>
      <w:szCs w:val="18"/>
      <w:u w:val="single" w:color="7F7F7F" w:themeColor="text1" w:themeTint="80"/>
    </w:rPr>
  </w:style>
  <w:style w:type="character" w:customStyle="1" w:styleId="BoilerplateCar">
    <w:name w:val="Boiler plate Car"/>
    <w:basedOn w:val="DefaultParagraphFont"/>
    <w:link w:val="Boilerplate"/>
    <w:rsid w:val="002234BD"/>
    <w:rPr>
      <w:rFonts w:ascii="Arial" w:hAnsi="Arial" w:cs="Arial"/>
      <w:sz w:val="18"/>
      <w:szCs w:val="18"/>
    </w:rPr>
  </w:style>
  <w:style w:type="paragraph" w:styleId="Header">
    <w:name w:val="header"/>
    <w:basedOn w:val="Normal"/>
    <w:link w:val="HeaderChar"/>
    <w:uiPriority w:val="99"/>
    <w:unhideWhenUsed/>
    <w:rsid w:val="00924CBF"/>
    <w:pPr>
      <w:tabs>
        <w:tab w:val="center" w:pos="4536"/>
        <w:tab w:val="right" w:pos="9072"/>
      </w:tabs>
      <w:spacing w:line="240" w:lineRule="auto"/>
    </w:pPr>
  </w:style>
  <w:style w:type="character" w:customStyle="1" w:styleId="HeaderChar">
    <w:name w:val="Header Char"/>
    <w:basedOn w:val="DefaultParagraphFont"/>
    <w:link w:val="Header"/>
    <w:uiPriority w:val="99"/>
    <w:rsid w:val="00924CBF"/>
    <w:rPr>
      <w:rFonts w:ascii="Arial" w:hAnsi="Arial"/>
    </w:rPr>
  </w:style>
  <w:style w:type="paragraph" w:styleId="Footer">
    <w:name w:val="footer"/>
    <w:basedOn w:val="Normal"/>
    <w:link w:val="FooterChar"/>
    <w:uiPriority w:val="99"/>
    <w:unhideWhenUsed/>
    <w:rsid w:val="00924CBF"/>
    <w:pPr>
      <w:tabs>
        <w:tab w:val="center" w:pos="4536"/>
        <w:tab w:val="right" w:pos="9072"/>
      </w:tabs>
      <w:spacing w:line="240" w:lineRule="auto"/>
    </w:pPr>
  </w:style>
  <w:style w:type="character" w:customStyle="1" w:styleId="FooterChar">
    <w:name w:val="Footer Char"/>
    <w:basedOn w:val="DefaultParagraphFont"/>
    <w:link w:val="Footer"/>
    <w:uiPriority w:val="99"/>
    <w:rsid w:val="00924CBF"/>
    <w:rPr>
      <w:rFonts w:ascii="Arial" w:hAnsi="Arial"/>
    </w:rPr>
  </w:style>
  <w:style w:type="paragraph" w:styleId="BalloonText">
    <w:name w:val="Balloon Text"/>
    <w:basedOn w:val="Normal"/>
    <w:link w:val="BalloonTextChar"/>
    <w:uiPriority w:val="99"/>
    <w:semiHidden/>
    <w:unhideWhenUsed/>
    <w:rsid w:val="00D9483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483F"/>
    <w:rPr>
      <w:rFonts w:ascii="Segoe UI" w:hAnsi="Segoe UI" w:cs="Segoe UI"/>
      <w:sz w:val="18"/>
      <w:szCs w:val="18"/>
    </w:rPr>
  </w:style>
  <w:style w:type="paragraph" w:customStyle="1" w:styleId="04namejobtitle">
    <w:name w:val="04 name&amp;jobtitle"/>
    <w:basedOn w:val="Normal"/>
    <w:link w:val="04namejobtitleCar"/>
    <w:qFormat/>
    <w:rsid w:val="00D52B7B"/>
    <w:rPr>
      <w:rFonts w:cs="Arial"/>
      <w:b/>
      <w:color w:val="0070C0"/>
      <w:sz w:val="24"/>
      <w:szCs w:val="24"/>
      <w:lang w:val="en-US"/>
    </w:rPr>
  </w:style>
  <w:style w:type="character" w:customStyle="1" w:styleId="04namejobtitleCar">
    <w:name w:val="04 name&amp;jobtitle Car"/>
    <w:basedOn w:val="DefaultParagraphFont"/>
    <w:link w:val="04namejobtitle"/>
    <w:rsid w:val="00D52B7B"/>
    <w:rPr>
      <w:rFonts w:ascii="Arial" w:hAnsi="Arial" w:cs="Arial"/>
      <w:b/>
      <w:color w:val="0070C0"/>
      <w:sz w:val="24"/>
      <w:szCs w:val="24"/>
      <w:lang w:val="en-US"/>
    </w:rPr>
  </w:style>
  <w:style w:type="paragraph" w:customStyle="1" w:styleId="06hyperlien">
    <w:name w:val="06 hyperlien"/>
    <w:basedOn w:val="Normal"/>
    <w:link w:val="06hyperlienCar"/>
    <w:autoRedefine/>
    <w:rsid w:val="00751D4E"/>
    <w:pPr>
      <w:spacing w:line="240" w:lineRule="auto"/>
      <w:ind w:right="45"/>
      <w:jc w:val="left"/>
    </w:pPr>
    <w:rPr>
      <w:rFonts w:cs="Arial"/>
      <w:color w:val="7F7F7F" w:themeColor="text1" w:themeTint="80"/>
      <w:sz w:val="18"/>
      <w:szCs w:val="18"/>
      <w:u w:val="single" w:color="7F7F7F" w:themeColor="text1" w:themeTint="80"/>
    </w:rPr>
  </w:style>
  <w:style w:type="character" w:customStyle="1" w:styleId="06hyperlienCar">
    <w:name w:val="06 hyperlien Car"/>
    <w:basedOn w:val="DefaultParagraphFont"/>
    <w:link w:val="06hyperlien"/>
    <w:rsid w:val="00751D4E"/>
    <w:rPr>
      <w:rFonts w:ascii="Arial" w:hAnsi="Arial" w:cs="Arial"/>
      <w:color w:val="7F7F7F" w:themeColor="text1" w:themeTint="80"/>
      <w:sz w:val="18"/>
      <w:szCs w:val="18"/>
      <w:u w:val="single" w:color="7F7F7F" w:themeColor="text1" w:themeTint="80"/>
      <w:lang w:val="en-GB"/>
    </w:rPr>
  </w:style>
  <w:style w:type="table" w:customStyle="1" w:styleId="Grilledutableau1">
    <w:name w:val="Grille du tableau1"/>
    <w:basedOn w:val="TableNormal"/>
    <w:next w:val="TableGrid"/>
    <w:uiPriority w:val="39"/>
    <w:rsid w:val="009578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02FEA"/>
    <w:rPr>
      <w:sz w:val="16"/>
      <w:szCs w:val="16"/>
    </w:rPr>
  </w:style>
  <w:style w:type="paragraph" w:styleId="CommentText">
    <w:name w:val="annotation text"/>
    <w:basedOn w:val="Normal"/>
    <w:link w:val="CommentTextChar"/>
    <w:uiPriority w:val="99"/>
    <w:semiHidden/>
    <w:unhideWhenUsed/>
    <w:rsid w:val="00802FEA"/>
    <w:pPr>
      <w:spacing w:line="240" w:lineRule="auto"/>
    </w:pPr>
    <w:rPr>
      <w:sz w:val="20"/>
      <w:szCs w:val="20"/>
    </w:rPr>
  </w:style>
  <w:style w:type="character" w:customStyle="1" w:styleId="CommentTextChar">
    <w:name w:val="Comment Text Char"/>
    <w:basedOn w:val="DefaultParagraphFont"/>
    <w:link w:val="CommentText"/>
    <w:uiPriority w:val="99"/>
    <w:semiHidden/>
    <w:rsid w:val="00802FE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02FEA"/>
    <w:rPr>
      <w:b/>
      <w:bCs/>
    </w:rPr>
  </w:style>
  <w:style w:type="character" w:customStyle="1" w:styleId="CommentSubjectChar">
    <w:name w:val="Comment Subject Char"/>
    <w:basedOn w:val="CommentTextChar"/>
    <w:link w:val="CommentSubject"/>
    <w:uiPriority w:val="99"/>
    <w:semiHidden/>
    <w:rsid w:val="00802FEA"/>
    <w:rPr>
      <w:rFonts w:ascii="Arial" w:hAnsi="Arial"/>
      <w:b/>
      <w:bCs/>
      <w:sz w:val="20"/>
      <w:szCs w:val="20"/>
    </w:rPr>
  </w:style>
  <w:style w:type="paragraph" w:styleId="Revision">
    <w:name w:val="Revision"/>
    <w:hidden/>
    <w:uiPriority w:val="99"/>
    <w:semiHidden/>
    <w:rsid w:val="00CA3F92"/>
    <w:pPr>
      <w:spacing w:after="0" w:line="240" w:lineRule="auto"/>
    </w:pPr>
    <w:rPr>
      <w:rFonts w:ascii="Arial" w:hAnsi="Arial"/>
    </w:rPr>
  </w:style>
  <w:style w:type="character" w:customStyle="1" w:styleId="Mentionnonrsolue1">
    <w:name w:val="Mention non résolue1"/>
    <w:basedOn w:val="DefaultParagraphFont"/>
    <w:uiPriority w:val="99"/>
    <w:semiHidden/>
    <w:unhideWhenUsed/>
    <w:rsid w:val="00AD1B85"/>
    <w:rPr>
      <w:color w:val="605E5C"/>
      <w:shd w:val="clear" w:color="auto" w:fill="E1DFDD"/>
    </w:rPr>
  </w:style>
  <w:style w:type="character" w:customStyle="1" w:styleId="Mentionnonrsolue2">
    <w:name w:val="Mention non résolue2"/>
    <w:basedOn w:val="DefaultParagraphFont"/>
    <w:uiPriority w:val="99"/>
    <w:semiHidden/>
    <w:unhideWhenUsed/>
    <w:rsid w:val="00E14625"/>
    <w:rPr>
      <w:color w:val="605E5C"/>
      <w:shd w:val="clear" w:color="auto" w:fill="E1DFDD"/>
    </w:rPr>
  </w:style>
  <w:style w:type="paragraph" w:styleId="FootnoteText">
    <w:name w:val="footnote text"/>
    <w:basedOn w:val="Normal"/>
    <w:link w:val="FootnoteTextChar"/>
    <w:uiPriority w:val="99"/>
    <w:semiHidden/>
    <w:unhideWhenUsed/>
    <w:rsid w:val="00CE2C00"/>
    <w:pPr>
      <w:spacing w:line="240" w:lineRule="auto"/>
      <w:jc w:val="left"/>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CE2C00"/>
    <w:rPr>
      <w:sz w:val="20"/>
      <w:szCs w:val="20"/>
      <w:lang w:val="en-GB"/>
    </w:rPr>
  </w:style>
  <w:style w:type="character" w:styleId="FootnoteReference">
    <w:name w:val="footnote reference"/>
    <w:basedOn w:val="DefaultParagraphFont"/>
    <w:uiPriority w:val="99"/>
    <w:semiHidden/>
    <w:unhideWhenUsed/>
    <w:rsid w:val="00CE2C00"/>
    <w:rPr>
      <w:vertAlign w:val="superscript"/>
    </w:rPr>
  </w:style>
  <w:style w:type="character" w:styleId="FollowedHyperlink">
    <w:name w:val="FollowedHyperlink"/>
    <w:basedOn w:val="DefaultParagraphFont"/>
    <w:uiPriority w:val="99"/>
    <w:semiHidden/>
    <w:unhideWhenUsed/>
    <w:rsid w:val="00D57AB7"/>
    <w:rPr>
      <w:color w:val="954F72" w:themeColor="followedHyperlink"/>
      <w:u w:val="single"/>
    </w:rPr>
  </w:style>
  <w:style w:type="character" w:customStyle="1" w:styleId="UnresolvedMention1">
    <w:name w:val="Unresolved Mention1"/>
    <w:basedOn w:val="DefaultParagraphFont"/>
    <w:uiPriority w:val="99"/>
    <w:semiHidden/>
    <w:unhideWhenUsed/>
    <w:rsid w:val="001A6500"/>
    <w:rPr>
      <w:color w:val="605E5C"/>
      <w:shd w:val="clear" w:color="auto" w:fill="E1DFDD"/>
    </w:rPr>
  </w:style>
  <w:style w:type="paragraph" w:styleId="ListParagraph">
    <w:name w:val="List Paragraph"/>
    <w:basedOn w:val="Normal"/>
    <w:uiPriority w:val="34"/>
    <w:qFormat/>
    <w:rsid w:val="00FF450F"/>
    <w:pPr>
      <w:spacing w:after="160" w:line="259" w:lineRule="auto"/>
      <w:ind w:left="720"/>
      <w:contextualSpacing/>
      <w:jc w:val="left"/>
    </w:pPr>
    <w:rPr>
      <w:rFonts w:asciiTheme="minorHAnsi" w:hAnsiTheme="minorHAnsi"/>
      <w:lang w:val="fr-FR"/>
    </w:rPr>
  </w:style>
  <w:style w:type="character" w:customStyle="1" w:styleId="UnresolvedMention2">
    <w:name w:val="Unresolved Mention2"/>
    <w:basedOn w:val="DefaultParagraphFont"/>
    <w:uiPriority w:val="99"/>
    <w:semiHidden/>
    <w:unhideWhenUsed/>
    <w:rsid w:val="0095549F"/>
    <w:rPr>
      <w:color w:val="605E5C"/>
      <w:shd w:val="clear" w:color="auto" w:fill="E1DFDD"/>
    </w:rPr>
  </w:style>
  <w:style w:type="character" w:styleId="UnresolvedMention">
    <w:name w:val="Unresolved Mention"/>
    <w:basedOn w:val="DefaultParagraphFont"/>
    <w:uiPriority w:val="99"/>
    <w:semiHidden/>
    <w:unhideWhenUsed/>
    <w:rsid w:val="00AF02A7"/>
    <w:rPr>
      <w:color w:val="605E5C"/>
      <w:shd w:val="clear" w:color="auto" w:fill="E1DFDD"/>
    </w:rPr>
  </w:style>
  <w:style w:type="paragraph" w:styleId="BodyText">
    <w:name w:val="Body Text"/>
    <w:basedOn w:val="Normal"/>
    <w:link w:val="BodyTextChar"/>
    <w:uiPriority w:val="1"/>
    <w:qFormat/>
    <w:rsid w:val="0009483F"/>
    <w:pPr>
      <w:widowControl w:val="0"/>
      <w:autoSpaceDE w:val="0"/>
      <w:autoSpaceDN w:val="0"/>
      <w:spacing w:line="240" w:lineRule="auto"/>
      <w:jc w:val="left"/>
    </w:pPr>
    <w:rPr>
      <w:rFonts w:eastAsia="Arial" w:cs="Arial"/>
      <w:sz w:val="18"/>
      <w:szCs w:val="18"/>
      <w:lang w:val="en-US"/>
    </w:rPr>
  </w:style>
  <w:style w:type="character" w:customStyle="1" w:styleId="BodyTextChar">
    <w:name w:val="Body Text Char"/>
    <w:basedOn w:val="DefaultParagraphFont"/>
    <w:link w:val="BodyText"/>
    <w:uiPriority w:val="1"/>
    <w:rsid w:val="0009483F"/>
    <w:rPr>
      <w:rFonts w:ascii="Arial" w:eastAsia="Arial" w:hAnsi="Arial" w:cs="Arial"/>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0961226">
      <w:bodyDiv w:val="1"/>
      <w:marLeft w:val="0"/>
      <w:marRight w:val="0"/>
      <w:marTop w:val="0"/>
      <w:marBottom w:val="0"/>
      <w:divBdr>
        <w:top w:val="none" w:sz="0" w:space="0" w:color="auto"/>
        <w:left w:val="none" w:sz="0" w:space="0" w:color="auto"/>
        <w:bottom w:val="none" w:sz="0" w:space="0" w:color="auto"/>
        <w:right w:val="none" w:sz="0" w:space="0" w:color="auto"/>
      </w:divBdr>
    </w:div>
    <w:div w:id="1997103801">
      <w:bodyDiv w:val="1"/>
      <w:marLeft w:val="0"/>
      <w:marRight w:val="0"/>
      <w:marTop w:val="0"/>
      <w:marBottom w:val="0"/>
      <w:divBdr>
        <w:top w:val="none" w:sz="0" w:space="0" w:color="auto"/>
        <w:left w:val="none" w:sz="0" w:space="0" w:color="auto"/>
        <w:bottom w:val="none" w:sz="0" w:space="0" w:color="auto"/>
        <w:right w:val="none" w:sz="0" w:space="0" w:color="auto"/>
      </w:divBdr>
    </w:div>
    <w:div w:id="2071267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twitter.com/africanew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eur03.safelinks.protection.outlook.com/?url=http%3A%2F%2Fwww.africanews.com%2F&amp;data=02%7C01%7Cphilip.kyle%40euronews.com%7C8cc5d60d444e4eee980108d81d087fdf%7Ce59fa28a32ed49aca5a09c46118cfecf%7C1%7C0%7C637291269642926894&amp;sdata=FXUn28Og6%2BalIElMjxYoQs6LiGfvYu%2Fu11oVIfLkB3Q%3D&amp;reserved=0"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eur03.safelinks.protection.outlook.com/?url=http%3A%2F%2Fwww.euronews.com%2F&amp;data=02%7C01%7Cphilip.kyle%40euronews.com%7C8cc5d60d444e4eee980108d81d087fdf%7Ce59fa28a32ed49aca5a09c46118cfecf%7C1%7C0%7C637291269642916942&amp;sdata=Zi8DG4uZMaz%2BRhsYrEOn%2FmGDzeHx%2FFlLSEuPdy986TE%3D&amp;reserved=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mailto:gabriel.petrea@upb.r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upb.ro/en/"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5.png"/><Relationship Id="rId13" Type="http://schemas.openxmlformats.org/officeDocument/2006/relationships/hyperlink" Target="https://www.linkedin.com/company/euronews" TargetMode="External"/><Relationship Id="rId18" Type="http://schemas.openxmlformats.org/officeDocument/2006/relationships/image" Target="media/image20.png"/><Relationship Id="rId3" Type="http://schemas.openxmlformats.org/officeDocument/2006/relationships/hyperlink" Target="http://www.euronews.com/distribution#digital" TargetMode="External"/><Relationship Id="rId21" Type="http://schemas.openxmlformats.org/officeDocument/2006/relationships/hyperlink" Target="https://www.instagram.com/euronews.tv/" TargetMode="External"/><Relationship Id="rId7" Type="http://schemas.openxmlformats.org/officeDocument/2006/relationships/hyperlink" Target="https://twitter.com/euronews" TargetMode="External"/><Relationship Id="rId12" Type="http://schemas.openxmlformats.org/officeDocument/2006/relationships/image" Target="media/image17.png"/><Relationship Id="rId17" Type="http://schemas.openxmlformats.org/officeDocument/2006/relationships/hyperlink" Target="http://www.dailymotion.com/euronews-en" TargetMode="External"/><Relationship Id="rId2" Type="http://schemas.openxmlformats.org/officeDocument/2006/relationships/image" Target="media/image12.jpeg"/><Relationship Id="rId16" Type="http://schemas.openxmlformats.org/officeDocument/2006/relationships/image" Target="media/image19.png"/><Relationship Id="rId20" Type="http://schemas.openxmlformats.org/officeDocument/2006/relationships/image" Target="media/image21.png"/><Relationship Id="rId1" Type="http://schemas.openxmlformats.org/officeDocument/2006/relationships/hyperlink" Target="http://www.euronews.com/" TargetMode="External"/><Relationship Id="rId6" Type="http://schemas.openxmlformats.org/officeDocument/2006/relationships/image" Target="media/image14.png"/><Relationship Id="rId11" Type="http://schemas.openxmlformats.org/officeDocument/2006/relationships/hyperlink" Target="https://www.youtube.com/euronews" TargetMode="External"/><Relationship Id="rId24" Type="http://schemas.openxmlformats.org/officeDocument/2006/relationships/image" Target="media/image23.png"/><Relationship Id="rId5" Type="http://schemas.openxmlformats.org/officeDocument/2006/relationships/hyperlink" Target="https://www.facebook.com/euronews" TargetMode="External"/><Relationship Id="rId15" Type="http://schemas.openxmlformats.org/officeDocument/2006/relationships/hyperlink" Target="http://vk.com/en.euronews" TargetMode="External"/><Relationship Id="rId23" Type="http://schemas.openxmlformats.org/officeDocument/2006/relationships/hyperlink" Target="https://support.google.com/youtube/topic/6145903?hl=en&amp;rd=1" TargetMode="External"/><Relationship Id="rId10" Type="http://schemas.openxmlformats.org/officeDocument/2006/relationships/image" Target="media/image16.png"/><Relationship Id="rId19" Type="http://schemas.openxmlformats.org/officeDocument/2006/relationships/hyperlink" Target="https://itunes.apple.com/fr/podcast/euronews-no-comment/id193275779" TargetMode="External"/><Relationship Id="rId4" Type="http://schemas.openxmlformats.org/officeDocument/2006/relationships/image" Target="media/image13.jpeg"/><Relationship Id="rId9" Type="http://schemas.openxmlformats.org/officeDocument/2006/relationships/hyperlink" Target="https://plus.google.com/+euronews" TargetMode="External"/><Relationship Id="rId14" Type="http://schemas.openxmlformats.org/officeDocument/2006/relationships/image" Target="media/image18.png"/><Relationship Id="rId22"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ExternalRelations\PressAndPublicRelations\Archives%20Lydie%20Bonvallet\StagiairePPR\--%20Press%20releases_in%20progress\templates%20press%20releases\new%20templates%20(James)\EN%20template_PR%20English07.2018.dotx" TargetMode="External"/></Relationships>
</file>

<file path=word/theme/theme1.xml><?xml version="1.0" encoding="utf-8"?>
<a:theme xmlns:a="http://schemas.openxmlformats.org/drawingml/2006/main" name="Thème Office">
  <a:themeElements>
    <a:clrScheme name="Personnalisé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7F7F7F"/>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434986-E683-4E97-8216-835D05348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 template_PR English07.2018</Template>
  <TotalTime>5</TotalTime>
  <Pages>5</Pages>
  <Words>1776</Words>
  <Characters>10303</Characters>
  <Application>Microsoft Office Word</Application>
  <DocSecurity>0</DocSecurity>
  <Lines>85</Lines>
  <Paragraphs>24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press release English</vt:lpstr>
      <vt:lpstr>press release English</vt:lpstr>
    </vt:vector>
  </TitlesOfParts>
  <Company>Euronews</Company>
  <LinksUpToDate>false</LinksUpToDate>
  <CharactersWithSpaces>12055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English</dc:title>
  <dc:subject/>
  <dc:creator>Euronews</dc:creator>
  <cp:keywords>template</cp:keywords>
  <dc:description/>
  <cp:lastModifiedBy>IOAN-SILVIU CALANGIU (123385)</cp:lastModifiedBy>
  <cp:revision>2</cp:revision>
  <cp:lastPrinted>2020-12-21T15:35:00Z</cp:lastPrinted>
  <dcterms:created xsi:type="dcterms:W3CDTF">2021-09-23T12:59:00Z</dcterms:created>
  <dcterms:modified xsi:type="dcterms:W3CDTF">2021-09-23T12:59:00Z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ac1a253-da90-48fc-bc60-26d38ab8b20d_Enabled">
    <vt:lpwstr>true</vt:lpwstr>
  </property>
  <property fmtid="{D5CDD505-2E9C-101B-9397-08002B2CF9AE}" pid="3" name="MSIP_Label_3ac1a253-da90-48fc-bc60-26d38ab8b20d_SetDate">
    <vt:lpwstr>2019-11-15T11:19:37Z</vt:lpwstr>
  </property>
  <property fmtid="{D5CDD505-2E9C-101B-9397-08002B2CF9AE}" pid="4" name="MSIP_Label_3ac1a253-da90-48fc-bc60-26d38ab8b20d_Method">
    <vt:lpwstr>Standard</vt:lpwstr>
  </property>
  <property fmtid="{D5CDD505-2E9C-101B-9397-08002B2CF9AE}" pid="5" name="MSIP_Label_3ac1a253-da90-48fc-bc60-26d38ab8b20d_Name">
    <vt:lpwstr>Public</vt:lpwstr>
  </property>
  <property fmtid="{D5CDD505-2E9C-101B-9397-08002B2CF9AE}" pid="6" name="MSIP_Label_3ac1a253-da90-48fc-bc60-26d38ab8b20d_SiteId">
    <vt:lpwstr>01ea1ee8-0c15-4160-9922-f383f39a19be</vt:lpwstr>
  </property>
  <property fmtid="{D5CDD505-2E9C-101B-9397-08002B2CF9AE}" pid="7" name="MSIP_Label_3ac1a253-da90-48fc-bc60-26d38ab8b20d_ActionId">
    <vt:lpwstr>f95a89b2-7542-4394-a579-00005ac2bced</vt:lpwstr>
  </property>
  <property fmtid="{D5CDD505-2E9C-101B-9397-08002B2CF9AE}" pid="8" name="MSIP_Label_3ac1a253-da90-48fc-bc60-26d38ab8b20d_ContentBits">
    <vt:lpwstr>0</vt:lpwstr>
  </property>
</Properties>
</file>